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3199B" w14:textId="77777777" w:rsidR="00055477" w:rsidRDefault="00A43D94">
      <w:pPr>
        <w:pStyle w:val="EndBox"/>
        <w:pageBreakBefore/>
        <w:suppressAutoHyphens w:val="0"/>
        <w:spacing w:after="0" w:line="240" w:lineRule="auto"/>
      </w:pPr>
      <w:bookmarkStart w:id="0" w:name="_Toc393875173"/>
      <w:bookmarkStart w:id="1" w:name="_Toc513024879"/>
      <w:bookmarkStart w:id="2" w:name="_Toc513794836"/>
      <w:bookmarkStart w:id="3" w:name="_Toc513794901"/>
      <w:bookmarkStart w:id="4" w:name="_Toc517863261"/>
      <w:bookmarkStart w:id="5" w:name="_Toc518631499"/>
      <w:bookmarkStart w:id="6" w:name="_Toc530393513"/>
      <w:r>
        <w:rPr>
          <w:noProof/>
        </w:rPr>
        <w:drawing>
          <wp:anchor distT="0" distB="0" distL="114300" distR="114300" simplePos="0" relativeHeight="251658240" behindDoc="0" locked="0" layoutInCell="1" allowOverlap="1" wp14:anchorId="36EB5235" wp14:editId="7CBD8CB3">
            <wp:simplePos x="0" y="0"/>
            <wp:positionH relativeFrom="column">
              <wp:posOffset>5726429</wp:posOffset>
            </wp:positionH>
            <wp:positionV relativeFrom="paragraph">
              <wp:posOffset>-345442</wp:posOffset>
            </wp:positionV>
            <wp:extent cx="838203" cy="804864"/>
            <wp:effectExtent l="0" t="0" r="0" b="0"/>
            <wp:wrapNone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8203" cy="80486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170A0B41" w14:textId="77777777" w:rsidR="00055477" w:rsidRDefault="00A43D94">
      <w:pPr>
        <w:pStyle w:val="Heading2"/>
      </w:pPr>
      <w:r>
        <w:t>Complaint Form</w:t>
      </w:r>
      <w:bookmarkEnd w:id="0"/>
      <w:bookmarkEnd w:id="1"/>
      <w:bookmarkEnd w:id="2"/>
      <w:bookmarkEnd w:id="3"/>
      <w:bookmarkEnd w:id="4"/>
      <w:bookmarkEnd w:id="5"/>
      <w:bookmarkEnd w:id="6"/>
    </w:p>
    <w:p w14:paraId="775E7C13" w14:textId="77777777" w:rsidR="00055477" w:rsidRDefault="00A43D94">
      <w:r>
        <w:rPr>
          <w:lang w:eastAsia="en-US"/>
        </w:rPr>
        <w:t xml:space="preserve">Please complete and return to </w:t>
      </w:r>
      <w:r>
        <w:rPr>
          <w:rFonts w:eastAsia="Arial Unicode MS" w:cs="Arial"/>
          <w:b/>
          <w:i/>
          <w:color w:val="114575"/>
          <w:lang w:eastAsia="en-US"/>
        </w:rPr>
        <w:t xml:space="preserve">Paula Thornton </w:t>
      </w:r>
      <w:r>
        <w:rPr>
          <w:rFonts w:eastAsia="Arial Unicode MS" w:cs="Arial"/>
          <w:b/>
          <w:i/>
          <w:color w:val="114575"/>
          <w:lang w:eastAsia="en-US"/>
        </w:rPr>
        <w:t>(Strategic Business Lead) or the Headteacher</w:t>
      </w:r>
      <w:r>
        <w:rPr>
          <w:rFonts w:eastAsia="Arial Unicode MS" w:cs="Arial"/>
          <w:color w:val="114575"/>
          <w:lang w:eastAsia="en-US"/>
        </w:rPr>
        <w:t xml:space="preserve"> </w:t>
      </w:r>
      <w:r>
        <w:rPr>
          <w:lang w:eastAsia="en-US"/>
        </w:rPr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055477" w14:paraId="47E6B897" w14:textId="77777777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ADF55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055477" w14:paraId="758579C5" w14:textId="77777777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4444E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14:paraId="4AFD612B" w14:textId="77777777" w:rsidR="00055477" w:rsidRDefault="000554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55477" w14:paraId="6F3F6DE7" w14:textId="77777777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D81E4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14:paraId="618CBD1A" w14:textId="77777777" w:rsidR="00055477" w:rsidRDefault="000554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55477" w14:paraId="7DCB70A9" w14:textId="77777777">
        <w:tblPrEx>
          <w:tblCellMar>
            <w:top w:w="0" w:type="dxa"/>
            <w:bottom w:w="0" w:type="dxa"/>
          </w:tblCellMar>
        </w:tblPrEx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8207D" w14:textId="77777777" w:rsidR="00055477" w:rsidRDefault="00A43D94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14:paraId="08B35912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636CAC2D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14:paraId="5B1633BB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055477" w14:paraId="640207F9" w14:textId="77777777">
        <w:tblPrEx>
          <w:tblCellMar>
            <w:top w:w="0" w:type="dxa"/>
            <w:bottom w:w="0" w:type="dxa"/>
          </w:tblCellMar>
        </w:tblPrEx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DFA89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14:paraId="2D71060E" w14:textId="77777777" w:rsidR="00055477" w:rsidRDefault="000554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55477" w14:paraId="083DA2DD" w14:textId="77777777">
        <w:tblPrEx>
          <w:tblCellMar>
            <w:top w:w="0" w:type="dxa"/>
            <w:bottom w:w="0" w:type="dxa"/>
          </w:tblCellMar>
        </w:tblPrEx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8CC56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14:paraId="2FC3DE8D" w14:textId="77777777" w:rsidR="00055477" w:rsidRDefault="000554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55477" w14:paraId="748D65C7" w14:textId="77777777">
        <w:tblPrEx>
          <w:tblCellMar>
            <w:top w:w="0" w:type="dxa"/>
            <w:bottom w:w="0" w:type="dxa"/>
          </w:tblCellMar>
        </w:tblPrEx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DB162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Are you attaching any paperwork? If so, </w:t>
            </w:r>
            <w:r>
              <w:rPr>
                <w:b/>
                <w:lang w:eastAsia="en-US"/>
              </w:rPr>
              <w:t>please give details.</w:t>
            </w:r>
          </w:p>
          <w:p w14:paraId="1FAABFD1" w14:textId="77777777" w:rsidR="00055477" w:rsidRDefault="000554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55477" w14:paraId="1B73D3A3" w14:textId="77777777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66D9D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14:paraId="132816A6" w14:textId="77777777" w:rsidR="00055477" w:rsidRDefault="000554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03F9A677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055477" w14:paraId="7A0FCC77" w14:textId="77777777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AD4BA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055477" w14:paraId="24EECF48" w14:textId="77777777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3FCD2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3EA6ED6A" w14:textId="77777777" w:rsidR="00055477" w:rsidRDefault="000554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55477" w14:paraId="1EBA8DEB" w14:textId="77777777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2B37A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14:paraId="2EFC439C" w14:textId="77777777" w:rsidR="00055477" w:rsidRDefault="000554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55477" w14:paraId="262A6181" w14:textId="77777777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32677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2647A8FB" w14:textId="77777777" w:rsidR="00055477" w:rsidRDefault="000554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055477" w14:paraId="2EBCF6D4" w14:textId="77777777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B4DCE" w14:textId="77777777" w:rsidR="00055477" w:rsidRDefault="00A43D9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5814BDAA" w14:textId="77777777" w:rsidR="00055477" w:rsidRDefault="0005547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14:paraId="57A56873" w14:textId="0C3D2D8A" w:rsidR="00055477" w:rsidRDefault="00055477" w:rsidP="00651CC2">
      <w:pPr>
        <w:pStyle w:val="Heading2"/>
      </w:pPr>
      <w:bookmarkStart w:id="7" w:name="AppendixA"/>
      <w:bookmarkEnd w:id="7"/>
    </w:p>
    <w:sectPr w:rsidR="00055477">
      <w:footerReference w:type="default" r:id="rId8"/>
      <w:footerReference w:type="first" r:id="rId9"/>
      <w:pgSz w:w="11906" w:h="16838"/>
      <w:pgMar w:top="996" w:right="1077" w:bottom="1165" w:left="1077" w:header="570" w:footer="570" w:gutter="0"/>
      <w:pgBorders w:offsetFrom="page">
        <w:top w:val="double" w:sz="12" w:space="24" w:color="000000"/>
        <w:left w:val="double" w:sz="12" w:space="24" w:color="000000"/>
        <w:bottom w:val="double" w:sz="12" w:space="24" w:color="000000"/>
        <w:right w:val="double" w:sz="12" w:space="24" w:color="000000"/>
      </w:pgBorders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7F72E" w14:textId="77777777" w:rsidR="00000000" w:rsidRDefault="00A43D94">
      <w:pPr>
        <w:spacing w:after="0" w:line="240" w:lineRule="auto"/>
      </w:pPr>
      <w:r>
        <w:separator/>
      </w:r>
    </w:p>
  </w:endnote>
  <w:endnote w:type="continuationSeparator" w:id="0">
    <w:p w14:paraId="22B718B1" w14:textId="77777777" w:rsidR="00000000" w:rsidRDefault="00A43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51D5E" w14:textId="77777777" w:rsidR="00D0424D" w:rsidRDefault="00A43D94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14:paraId="7BD4577E" w14:textId="77777777" w:rsidR="00D0424D" w:rsidRDefault="00A43D9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A6F78" w14:textId="77777777" w:rsidR="00D0424D" w:rsidRDefault="00A43D94">
    <w:pPr>
      <w:tabs>
        <w:tab w:val="left" w:pos="7088"/>
      </w:tabs>
      <w:spacing w:before="240"/>
      <w:rPr>
        <w:szCs w:val="20"/>
      </w:rPr>
    </w:pPr>
    <w:r>
      <w:rPr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B99E1" w14:textId="77777777" w:rsidR="00000000" w:rsidRDefault="00A43D9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3C68E19" w14:textId="77777777" w:rsidR="00000000" w:rsidRDefault="00A43D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F1C7E"/>
    <w:multiLevelType w:val="multilevel"/>
    <w:tmpl w:val="709444E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" w15:restartNumberingAfterBreak="0">
    <w:nsid w:val="16795FCC"/>
    <w:multiLevelType w:val="multilevel"/>
    <w:tmpl w:val="B3C0711A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" w15:restartNumberingAfterBreak="0">
    <w:nsid w:val="16A317EE"/>
    <w:multiLevelType w:val="multilevel"/>
    <w:tmpl w:val="91341F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AAF6805"/>
    <w:multiLevelType w:val="multilevel"/>
    <w:tmpl w:val="C248B5D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 w15:restartNumberingAfterBreak="0">
    <w:nsid w:val="25061036"/>
    <w:multiLevelType w:val="multilevel"/>
    <w:tmpl w:val="546C31C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6A36636"/>
    <w:multiLevelType w:val="multilevel"/>
    <w:tmpl w:val="CD64F938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6" w15:restartNumberingAfterBreak="0">
    <w:nsid w:val="26C05291"/>
    <w:multiLevelType w:val="multilevel"/>
    <w:tmpl w:val="8D0ECD8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FDA095A"/>
    <w:multiLevelType w:val="multilevel"/>
    <w:tmpl w:val="D73A4A06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FF15C97"/>
    <w:multiLevelType w:val="multilevel"/>
    <w:tmpl w:val="C2F4C0C6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323D7C48"/>
    <w:multiLevelType w:val="multilevel"/>
    <w:tmpl w:val="4B02F79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39443015"/>
    <w:multiLevelType w:val="multilevel"/>
    <w:tmpl w:val="A94692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3C6C3EBE"/>
    <w:multiLevelType w:val="multilevel"/>
    <w:tmpl w:val="8022131E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4966EF9"/>
    <w:multiLevelType w:val="multilevel"/>
    <w:tmpl w:val="387688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464168C2"/>
    <w:multiLevelType w:val="multilevel"/>
    <w:tmpl w:val="6DF25A74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4A932F22"/>
    <w:multiLevelType w:val="multilevel"/>
    <w:tmpl w:val="C4E065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4D991FF5"/>
    <w:multiLevelType w:val="multilevel"/>
    <w:tmpl w:val="58E83812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4EAA03B9"/>
    <w:multiLevelType w:val="multilevel"/>
    <w:tmpl w:val="1C36982A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546F7D5B"/>
    <w:multiLevelType w:val="multilevel"/>
    <w:tmpl w:val="99E68F8A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5909780E"/>
    <w:multiLevelType w:val="multilevel"/>
    <w:tmpl w:val="10FAB3B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5A761A53"/>
    <w:multiLevelType w:val="multilevel"/>
    <w:tmpl w:val="41F00B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5BE77975"/>
    <w:multiLevelType w:val="multilevel"/>
    <w:tmpl w:val="ACCA5CD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5CED3264"/>
    <w:multiLevelType w:val="multilevel"/>
    <w:tmpl w:val="E88490D4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5DD16905"/>
    <w:multiLevelType w:val="multilevel"/>
    <w:tmpl w:val="886C0D2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5F057FA8"/>
    <w:multiLevelType w:val="multilevel"/>
    <w:tmpl w:val="56A6969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4" w15:restartNumberingAfterBreak="0">
    <w:nsid w:val="62077D02"/>
    <w:multiLevelType w:val="multilevel"/>
    <w:tmpl w:val="1DDCD7D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25" w15:restartNumberingAfterBreak="0">
    <w:nsid w:val="6E5341EA"/>
    <w:multiLevelType w:val="multilevel"/>
    <w:tmpl w:val="C750F738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70245B3A"/>
    <w:multiLevelType w:val="multilevel"/>
    <w:tmpl w:val="EEA4CABE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27" w15:restartNumberingAfterBreak="0">
    <w:nsid w:val="777A5FB5"/>
    <w:multiLevelType w:val="multilevel"/>
    <w:tmpl w:val="EC68EDC2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18"/>
  </w:num>
  <w:num w:numId="3">
    <w:abstractNumId w:val="25"/>
  </w:num>
  <w:num w:numId="4">
    <w:abstractNumId w:val="17"/>
  </w:num>
  <w:num w:numId="5">
    <w:abstractNumId w:val="6"/>
  </w:num>
  <w:num w:numId="6">
    <w:abstractNumId w:val="13"/>
  </w:num>
  <w:num w:numId="7">
    <w:abstractNumId w:val="15"/>
  </w:num>
  <w:num w:numId="8">
    <w:abstractNumId w:val="16"/>
  </w:num>
  <w:num w:numId="9">
    <w:abstractNumId w:val="27"/>
  </w:num>
  <w:num w:numId="10">
    <w:abstractNumId w:val="21"/>
  </w:num>
  <w:num w:numId="11">
    <w:abstractNumId w:val="22"/>
  </w:num>
  <w:num w:numId="12">
    <w:abstractNumId w:val="26"/>
  </w:num>
  <w:num w:numId="13">
    <w:abstractNumId w:val="7"/>
  </w:num>
  <w:num w:numId="14">
    <w:abstractNumId w:val="1"/>
  </w:num>
  <w:num w:numId="15">
    <w:abstractNumId w:val="5"/>
  </w:num>
  <w:num w:numId="16">
    <w:abstractNumId w:val="8"/>
  </w:num>
  <w:num w:numId="17">
    <w:abstractNumId w:val="0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19"/>
  </w:num>
  <w:num w:numId="23">
    <w:abstractNumId w:val="12"/>
  </w:num>
  <w:num w:numId="24">
    <w:abstractNumId w:val="10"/>
  </w:num>
  <w:num w:numId="25">
    <w:abstractNumId w:val="14"/>
  </w:num>
  <w:num w:numId="26">
    <w:abstractNumId w:val="9"/>
  </w:num>
  <w:num w:numId="27">
    <w:abstractNumId w:val="24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55477"/>
    <w:rsid w:val="00055477"/>
    <w:rsid w:val="001018AC"/>
    <w:rsid w:val="00651CC2"/>
    <w:rsid w:val="00A4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6BB47"/>
  <w15:docId w15:val="{EFFACA99-9F5C-40EB-B409-27F679FC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unhideWhenUsed/>
    <w:qFormat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0">
    <w:name w:val="WW_OutlineListStyle_10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pPr>
      <w:numPr>
        <w:numId w:val="13"/>
      </w:numPr>
      <w:spacing w:after="240"/>
    </w:p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12"/>
      </w:numPr>
      <w:tabs>
        <w:tab w:val="left" w:pos="-11366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16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14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15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17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numbering" w:customStyle="1" w:styleId="WWOutlineListStyle9">
    <w:name w:val="WW_OutlineListStyle_9"/>
    <w:basedOn w:val="NoList"/>
    <w:pPr>
      <w:numPr>
        <w:numId w:val="2"/>
      </w:numPr>
    </w:pPr>
  </w:style>
  <w:style w:type="numbering" w:customStyle="1" w:styleId="WWOutlineListStyle8">
    <w:name w:val="WW_OutlineListStyle_8"/>
    <w:basedOn w:val="NoList"/>
    <w:pPr>
      <w:numPr>
        <w:numId w:val="3"/>
      </w:numPr>
    </w:pPr>
  </w:style>
  <w:style w:type="numbering" w:customStyle="1" w:styleId="WWOutlineListStyle7">
    <w:name w:val="WW_OutlineListStyle_7"/>
    <w:basedOn w:val="NoList"/>
    <w:pPr>
      <w:numPr>
        <w:numId w:val="4"/>
      </w:numPr>
    </w:pPr>
  </w:style>
  <w:style w:type="numbering" w:customStyle="1" w:styleId="WWOutlineListStyle6">
    <w:name w:val="WW_OutlineListStyle_6"/>
    <w:basedOn w:val="NoList"/>
    <w:pPr>
      <w:numPr>
        <w:numId w:val="5"/>
      </w:numPr>
    </w:pPr>
  </w:style>
  <w:style w:type="numbering" w:customStyle="1" w:styleId="WWOutlineListStyle5">
    <w:name w:val="WW_OutlineListStyle_5"/>
    <w:basedOn w:val="NoList"/>
    <w:pPr>
      <w:numPr>
        <w:numId w:val="6"/>
      </w:numPr>
    </w:pPr>
  </w:style>
  <w:style w:type="numbering" w:customStyle="1" w:styleId="WWOutlineListStyle4">
    <w:name w:val="WW_OutlineListStyle_4"/>
    <w:basedOn w:val="NoList"/>
    <w:pPr>
      <w:numPr>
        <w:numId w:val="7"/>
      </w:numPr>
    </w:pPr>
  </w:style>
  <w:style w:type="numbering" w:customStyle="1" w:styleId="WWOutlineListStyle3">
    <w:name w:val="WW_OutlineListStyle_3"/>
    <w:basedOn w:val="NoList"/>
    <w:pPr>
      <w:numPr>
        <w:numId w:val="8"/>
      </w:numPr>
    </w:pPr>
  </w:style>
  <w:style w:type="numbering" w:customStyle="1" w:styleId="WWOutlineListStyle2">
    <w:name w:val="WW_OutlineListStyle_2"/>
    <w:basedOn w:val="NoList"/>
    <w:pPr>
      <w:numPr>
        <w:numId w:val="9"/>
      </w:numPr>
    </w:pPr>
  </w:style>
  <w:style w:type="numbering" w:customStyle="1" w:styleId="WWOutlineListStyle1">
    <w:name w:val="WW_OutlineListStyle_1"/>
    <w:basedOn w:val="NoList"/>
    <w:pPr>
      <w:numPr>
        <w:numId w:val="10"/>
      </w:numPr>
    </w:pPr>
  </w:style>
  <w:style w:type="numbering" w:customStyle="1" w:styleId="WWOutlineListStyle">
    <w:name w:val="WW_OutlineListStyle"/>
    <w:basedOn w:val="NoList"/>
    <w:pPr>
      <w:numPr>
        <w:numId w:val="11"/>
      </w:numPr>
    </w:pPr>
  </w:style>
  <w:style w:type="numbering" w:customStyle="1" w:styleId="LFO3">
    <w:name w:val="LFO3"/>
    <w:basedOn w:val="NoList"/>
    <w:pPr>
      <w:numPr>
        <w:numId w:val="12"/>
      </w:numPr>
    </w:pPr>
  </w:style>
  <w:style w:type="numbering" w:customStyle="1" w:styleId="LFO4">
    <w:name w:val="LFO4"/>
    <w:basedOn w:val="NoList"/>
    <w:pPr>
      <w:numPr>
        <w:numId w:val="13"/>
      </w:numPr>
    </w:pPr>
  </w:style>
  <w:style w:type="numbering" w:customStyle="1" w:styleId="LFO5">
    <w:name w:val="LFO5"/>
    <w:basedOn w:val="NoList"/>
    <w:pPr>
      <w:numPr>
        <w:numId w:val="14"/>
      </w:numPr>
    </w:pPr>
  </w:style>
  <w:style w:type="numbering" w:customStyle="1" w:styleId="LFO11">
    <w:name w:val="LFO11"/>
    <w:basedOn w:val="NoList"/>
    <w:pPr>
      <w:numPr>
        <w:numId w:val="15"/>
      </w:numPr>
    </w:pPr>
  </w:style>
  <w:style w:type="numbering" w:customStyle="1" w:styleId="LFO12">
    <w:name w:val="LFO12"/>
    <w:basedOn w:val="NoList"/>
    <w:pPr>
      <w:numPr>
        <w:numId w:val="16"/>
      </w:numPr>
    </w:pPr>
  </w:style>
  <w:style w:type="numbering" w:customStyle="1" w:styleId="LFO13">
    <w:name w:val="LFO13"/>
    <w:basedOn w:val="NoList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Publishing.TEAM@education.gsi.gov.uk</dc:creator>
  <dc:description>DfE-SD-V1.4</dc:description>
  <cp:lastModifiedBy>PThornton</cp:lastModifiedBy>
  <cp:revision>2</cp:revision>
  <cp:lastPrinted>2020-12-11T14:29:00Z</cp:lastPrinted>
  <dcterms:created xsi:type="dcterms:W3CDTF">2022-11-15T14:56:00Z</dcterms:created>
  <dcterms:modified xsi:type="dcterms:W3CDTF">2022-11-15T14:56:00Z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_dlc_DocIdItemGuid">
    <vt:lpwstr>f932cb30-a47a-488d-898c-fd408f879a72</vt:lpwstr>
  </property>
</Properties>
</file>