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A2F" w:rsidRPr="00C54A2F" w:rsidRDefault="00C54A2F" w:rsidP="00C54A2F">
      <w:r>
        <w:rPr>
          <w:noProof/>
        </w:rPr>
        <mc:AlternateContent>
          <mc:Choice Requires="wps">
            <w:drawing>
              <wp:anchor distT="0" distB="0" distL="114300" distR="114300" simplePos="0" relativeHeight="251659264" behindDoc="0" locked="0" layoutInCell="1" allowOverlap="1" wp14:anchorId="2470992D" wp14:editId="0EB11344">
                <wp:simplePos x="0" y="0"/>
                <wp:positionH relativeFrom="column">
                  <wp:posOffset>47625</wp:posOffset>
                </wp:positionH>
                <wp:positionV relativeFrom="paragraph">
                  <wp:posOffset>-904875</wp:posOffset>
                </wp:positionV>
                <wp:extent cx="5019675" cy="990600"/>
                <wp:effectExtent l="0" t="0" r="0" b="0"/>
                <wp:wrapNone/>
                <wp:docPr id="1" name="Text Box 1"/>
                <wp:cNvGraphicFramePr/>
                <a:graphic xmlns:a="http://schemas.openxmlformats.org/drawingml/2006/main">
                  <a:graphicData uri="http://schemas.microsoft.com/office/word/2010/wordprocessingShape">
                    <wps:wsp>
                      <wps:cNvSpPr txBox="1"/>
                      <wps:spPr>
                        <a:xfrm>
                          <a:off x="0" y="0"/>
                          <a:ext cx="5019675" cy="990600"/>
                        </a:xfrm>
                        <a:prstGeom prst="rect">
                          <a:avLst/>
                        </a:prstGeom>
                        <a:noFill/>
                        <a:ln>
                          <a:noFill/>
                        </a:ln>
                      </wps:spPr>
                      <wps:txbx>
                        <w:txbxContent>
                          <w:p w:rsidR="00C54A2F" w:rsidRPr="00AC74EB" w:rsidRDefault="00C54A2F" w:rsidP="00C54A2F">
                            <w:pPr>
                              <w:pStyle w:val="Heading2"/>
                              <w:rPr>
                                <w:color w:val="FFFFFF" w:themeColor="background1"/>
                                <w14:textFill>
                                  <w14:gradFill>
                                    <w14:gsLst>
                                      <w14:gs w14:pos="100000">
                                        <w14:srgbClr w14:val="1DF7F2"/>
                                      </w14:gs>
                                      <w14:gs w14:pos="1000">
                                        <w14:srgbClr w14:val="D0B7FD"/>
                                      </w14:gs>
                                    </w14:gsLst>
                                    <w14:lin w14:ang="5400000" w14:scaled="0"/>
                                  </w14:gradFill>
                                </w14:textFill>
                              </w:rPr>
                            </w:pPr>
                            <w:r w:rsidRPr="00AC74EB">
                              <w:rPr>
                                <w:color w:val="FFFFFF" w:themeColor="background1"/>
                                <w14:textFill>
                                  <w14:gradFill>
                                    <w14:gsLst>
                                      <w14:gs w14:pos="100000">
                                        <w14:srgbClr w14:val="1DF7F2"/>
                                      </w14:gs>
                                      <w14:gs w14:pos="1000">
                                        <w14:srgbClr w14:val="D0B7FD"/>
                                      </w14:gs>
                                    </w14:gsLst>
                                    <w14:lin w14:ang="5400000" w14:scaled="0"/>
                                  </w14:gradFill>
                                </w14:textFill>
                              </w:rPr>
                              <w:t>Year 5 Sleepover</w:t>
                            </w:r>
                          </w:p>
                          <w:p w:rsidR="00C54A2F" w:rsidRDefault="00C54A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70992D" id="_x0000_t202" coordsize="21600,21600" o:spt="202" path="m,l,21600r21600,l21600,xe">
                <v:stroke joinstyle="miter"/>
                <v:path gradientshapeok="t" o:connecttype="rect"/>
              </v:shapetype>
              <v:shape id="Text Box 1" o:spid="_x0000_s1026" type="#_x0000_t202" style="position:absolute;margin-left:3.75pt;margin-top:-71.25pt;width:395.25pt;height: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" filled="f" stroked="f">
                <v:fill o:detectmouseclick="t"/>
                <v:textbox>
                  <w:txbxContent>
                    <w:p w:rsidR="00C54A2F" w:rsidRPr="00AC74EB" w:rsidRDefault="00C54A2F" w:rsidP="00C54A2F">
                      <w:pPr>
                        <w:pStyle w:val="Heading2"/>
                        <w:rPr>
                          <w:color w:val="FFFFFF" w:themeColor="background1"/>
                          <w14:textFill>
                            <w14:gradFill>
                              <w14:gsLst>
                                <w14:gs w14:pos="100000">
                                  <w14:srgbClr w14:val="1DF7F2"/>
                                </w14:gs>
                                <w14:gs w14:pos="1000">
                                  <w14:srgbClr w14:val="D0B7FD"/>
                                </w14:gs>
                              </w14:gsLst>
                              <w14:lin w14:ang="5400000" w14:scaled="0"/>
                            </w14:gradFill>
                          </w14:textFill>
                        </w:rPr>
                      </w:pPr>
                      <w:r w:rsidRPr="00AC74EB">
                        <w:rPr>
                          <w:color w:val="FFFFFF" w:themeColor="background1"/>
                          <w14:textFill>
                            <w14:gradFill>
                              <w14:gsLst>
                                <w14:gs w14:pos="100000">
                                  <w14:srgbClr w14:val="1DF7F2"/>
                                </w14:gs>
                                <w14:gs w14:pos="1000">
                                  <w14:srgbClr w14:val="D0B7FD"/>
                                </w14:gs>
                              </w14:gsLst>
                              <w14:lin w14:ang="5400000" w14:scaled="0"/>
                            </w14:gradFill>
                          </w14:textFill>
                        </w:rPr>
                        <w:t>Year 5 Sleepover</w:t>
                      </w:r>
                    </w:p>
                    <w:p w:rsidR="00C54A2F" w:rsidRDefault="00C54A2F"/>
                  </w:txbxContent>
                </v:textbox>
              </v:shape>
            </w:pict>
          </mc:Fallback>
        </mc:AlternateContent>
      </w:r>
    </w:p>
    <w:p w:rsidR="005F5AF5" w:rsidRDefault="00433527" w:rsidP="00A95ACC">
      <w:pPr>
        <w:jc w:val="both"/>
      </w:pPr>
      <w:r>
        <w:t>On Friday 10</w:t>
      </w:r>
      <w:r>
        <w:rPr>
          <w:vertAlign w:val="superscript"/>
        </w:rPr>
        <w:t xml:space="preserve">TH </w:t>
      </w:r>
      <w:r>
        <w:t xml:space="preserve">May 2019 year 5 had at Becontree Primary School. We </w:t>
      </w:r>
      <w:r w:rsidR="005F5AF5">
        <w:t>did</w:t>
      </w:r>
      <w:r>
        <w:t xml:space="preserve"> this</w:t>
      </w:r>
      <w:r w:rsidR="00C54A2F">
        <w:t xml:space="preserve"> </w:t>
      </w:r>
      <w:r>
        <w:t>to boost our confidence for Trewern</w:t>
      </w:r>
      <w:r w:rsidR="005F5AF5">
        <w:t>. We did this by having some wonderful teachers hosting it.</w:t>
      </w:r>
    </w:p>
    <w:p w:rsidR="005F5AF5" w:rsidRDefault="00AC74EB">
      <w:bookmarkStart w:id="0" w:name="_GoBack"/>
      <w:r>
        <w:rPr>
          <w:noProof/>
        </w:rPr>
        <w:drawing>
          <wp:anchor distT="0" distB="0" distL="114300" distR="114300" simplePos="0" relativeHeight="251660288" behindDoc="1" locked="0" layoutInCell="1" allowOverlap="1">
            <wp:simplePos x="0" y="0"/>
            <wp:positionH relativeFrom="column">
              <wp:posOffset>3208655</wp:posOffset>
            </wp:positionH>
            <wp:positionV relativeFrom="paragraph">
              <wp:posOffset>194945</wp:posOffset>
            </wp:positionV>
            <wp:extent cx="1577340" cy="2261235"/>
            <wp:effectExtent l="952" t="0" r="4763" b="4762"/>
            <wp:wrapTight wrapText="bothSides">
              <wp:wrapPolygon edited="0">
                <wp:start x="13" y="21609"/>
                <wp:lineTo x="21404" y="21609"/>
                <wp:lineTo x="21404" y="136"/>
                <wp:lineTo x="13" y="136"/>
                <wp:lineTo x="13" y="21609"/>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9082.JPG"/>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1577340" cy="2261235"/>
                    </a:xfrm>
                    <a:prstGeom prst="rect">
                      <a:avLst/>
                    </a:prstGeom>
                  </pic:spPr>
                </pic:pic>
              </a:graphicData>
            </a:graphic>
            <wp14:sizeRelH relativeFrom="page">
              <wp14:pctWidth>0</wp14:pctWidth>
            </wp14:sizeRelH>
            <wp14:sizeRelV relativeFrom="page">
              <wp14:pctHeight>0</wp14:pctHeight>
            </wp14:sizeRelV>
          </wp:anchor>
        </w:drawing>
      </w:r>
      <w:bookmarkEnd w:id="0"/>
    </w:p>
    <w:p w:rsidR="00A91D77" w:rsidRPr="00B30E17" w:rsidRDefault="005F5AF5" w:rsidP="005F5AF5">
      <w:pPr>
        <w:pStyle w:val="Heading1"/>
      </w:pPr>
      <w:r w:rsidRPr="00B30E17">
        <w:t xml:space="preserve">Arriving </w:t>
      </w:r>
      <w:r w:rsidR="00433527" w:rsidRPr="00B30E17">
        <w:t xml:space="preserve"> </w:t>
      </w:r>
    </w:p>
    <w:p w:rsidR="005F5AF5" w:rsidRDefault="005F5AF5">
      <w:pPr>
        <w:rPr>
          <w:u w:val="single"/>
        </w:rPr>
      </w:pPr>
    </w:p>
    <w:p w:rsidR="005F5AF5" w:rsidRDefault="005F5AF5">
      <w:r w:rsidRPr="005F5AF5">
        <w:t>Everyone attending the sleepover</w:t>
      </w:r>
      <w:r>
        <w:t xml:space="preserve"> arrived back at school at 6:30. We walked into the Sunshine Hall and set up our beds, we then put our bags in 1D or 1B depending whether you’re a boy or girl. Then we were sent to the Dinner Hall. There were games set up for us to play so we wouldn’t get bored. Finally, when everyone was in the hall we got put into groups, these were our groups for the rest of the night. First, we started off with a treasure hunt. There were five sticky notes on a piece of paper. They were worth either </w:t>
      </w:r>
      <w:r w:rsidR="00A95ACC">
        <w:t>ten, twenty, thirty, forty</w:t>
      </w:r>
      <w:r w:rsidR="00E105E1">
        <w:t xml:space="preserve"> or fifty </w:t>
      </w:r>
      <w:r w:rsidR="00A95ACC">
        <w:t>points. They</w:t>
      </w:r>
      <w:r w:rsidR="00E105E1">
        <w:t xml:space="preserve"> were placed in different areas of the school. When the teachers rang a </w:t>
      </w:r>
      <w:r w:rsidR="00A95ACC">
        <w:t>bell,</w:t>
      </w:r>
      <w:r w:rsidR="00E105E1">
        <w:t xml:space="preserve"> we went back to the </w:t>
      </w:r>
      <w:r w:rsidR="00A95ACC">
        <w:t>Dining</w:t>
      </w:r>
      <w:r w:rsidR="00E105E1">
        <w:t xml:space="preserve"> hall. The team with the most points won. </w:t>
      </w:r>
    </w:p>
    <w:p w:rsidR="00E105E1" w:rsidRDefault="00E105E1"/>
    <w:p w:rsidR="00E105E1" w:rsidRDefault="00E105E1" w:rsidP="00E105E1">
      <w:pPr>
        <w:pStyle w:val="Heading1"/>
      </w:pPr>
      <w:r w:rsidRPr="00E105E1">
        <w:t>Activities</w:t>
      </w:r>
    </w:p>
    <w:p w:rsidR="00E105E1" w:rsidRDefault="00E105E1">
      <w:pPr>
        <w:rPr>
          <w:u w:val="single"/>
        </w:rPr>
      </w:pPr>
    </w:p>
    <w:p w:rsidR="00C54A2F" w:rsidRDefault="00A95ACC">
      <w:r w:rsidRPr="00E105E1">
        <w:t>Afterwards</w:t>
      </w:r>
      <w:r>
        <w:t>, we</w:t>
      </w:r>
      <w:r w:rsidR="00E105E1">
        <w:t xml:space="preserve"> all gathered back in the Dinner Hall and had a drink to get some energy. When we had a drink, we headed to the Junior hall to do some teambuilding games. First, we did a card game where we had to put together a whole deck of cards </w:t>
      </w:r>
      <w:r>
        <w:t>together {</w:t>
      </w:r>
      <w:r w:rsidR="00E105E1">
        <w:t>IN SILIENCE</w:t>
      </w:r>
      <w:r>
        <w:t>}. Then</w:t>
      </w:r>
      <w:r w:rsidR="00ED6EE3">
        <w:t xml:space="preserve"> we had to pass a t-shirt to each other put we couldn’t let go of </w:t>
      </w:r>
      <w:r>
        <w:t>each other’s</w:t>
      </w:r>
      <w:r w:rsidR="00ED6EE3">
        <w:t xml:space="preserve"> arms.</w:t>
      </w:r>
      <w:r w:rsidR="00444770">
        <w:t xml:space="preserve"> We then enthusiastically ran back to the </w:t>
      </w:r>
    </w:p>
    <w:p w:rsidR="00B30E17" w:rsidRDefault="00444770">
      <w:proofErr w:type="spellStart"/>
      <w:r>
        <w:t>Dinning</w:t>
      </w:r>
      <w:proofErr w:type="spellEnd"/>
      <w:r>
        <w:t xml:space="preserve"> Hall. When we got there, there was snacks set up for us to eat while we cooled down. Group by group, we got our torches for hide and seek in the dark. To decide who was going to be seeker, the people who won the treasure hunt were chosen. We had five minutes to hide. When we were hiding we weren’t aloud to go in the year 5 and 6 corridor or the rooms we are not normally aloud to go in. There were three rounds, I won the last two rounds. After, we gathered back in the Dinning Hall</w:t>
      </w:r>
      <w:r w:rsidR="00B30E17">
        <w:t xml:space="preserve"> and told it was time for bed. We all sighed as we walked back to get changed and come back to our beds.</w:t>
      </w:r>
    </w:p>
    <w:p w:rsidR="00B30E17" w:rsidRDefault="00B30E17" w:rsidP="00B30E17">
      <w:pPr>
        <w:pStyle w:val="Heading1"/>
        <w:rPr>
          <w:u w:val="none"/>
        </w:rPr>
      </w:pPr>
    </w:p>
    <w:p w:rsidR="00B30E17" w:rsidRDefault="00B30E17" w:rsidP="00B30E17">
      <w:pPr>
        <w:pStyle w:val="Heading1"/>
        <w:rPr>
          <w:u w:val="none"/>
        </w:rPr>
      </w:pPr>
      <w:r>
        <w:t>Lights Out!</w:t>
      </w:r>
    </w:p>
    <w:p w:rsidR="00B30E17" w:rsidRDefault="00B30E17" w:rsidP="00B30E17">
      <w:pPr>
        <w:pStyle w:val="Heading1"/>
      </w:pPr>
    </w:p>
    <w:p w:rsidR="00B30E17" w:rsidRDefault="00B30E17" w:rsidP="00B30E17">
      <w:pPr>
        <w:pStyle w:val="Heading1"/>
        <w:rPr>
          <w:u w:val="none"/>
        </w:rPr>
      </w:pPr>
      <w:r w:rsidRPr="00B30E17">
        <w:rPr>
          <w:u w:val="none"/>
        </w:rPr>
        <w:t>We</w:t>
      </w:r>
      <w:r>
        <w:rPr>
          <w:u w:val="none"/>
        </w:rPr>
        <w:t xml:space="preserve"> all sat down in our beds waiting for our popcorn and hot chocolate. The movie had already started {The Lorax}. When the movie was over {11:45pm} the lights went out. We were all speaking to around 12:30 am, then most of us fell asleep except a couple of us who stayed up all night!</w:t>
      </w:r>
    </w:p>
    <w:p w:rsidR="00B30E17" w:rsidRDefault="00B30E17" w:rsidP="00B30E17"/>
    <w:p w:rsidR="00B30E17" w:rsidRDefault="00B30E17" w:rsidP="00B30E17">
      <w:pPr>
        <w:pStyle w:val="Heading1"/>
      </w:pPr>
      <w:r w:rsidRPr="00B30E17">
        <w:t>Wake Up!</w:t>
      </w:r>
    </w:p>
    <w:p w:rsidR="00B30E17" w:rsidRDefault="00B30E17" w:rsidP="00B30E17">
      <w:pPr>
        <w:rPr>
          <w:u w:val="single"/>
        </w:rPr>
      </w:pPr>
    </w:p>
    <w:p w:rsidR="00A95ACC" w:rsidRDefault="00B30E17" w:rsidP="00B30E17">
      <w:r w:rsidRPr="00B30E17">
        <w:t>W</w:t>
      </w:r>
      <w:r>
        <w:t>hen everybody finally woke up, we washed our faces and got dressed</w:t>
      </w:r>
      <w:r w:rsidR="00A95ACC">
        <w:t>. In our groups we were sent down to have breakfast. While we were waiting to get change, wash our faces and eat we started to pack up and the hall looked brand new. Soon parents started to arrive and children leave.</w:t>
      </w:r>
    </w:p>
    <w:p w:rsidR="00A95ACC" w:rsidRDefault="00A95ACC" w:rsidP="00B30E17"/>
    <w:p w:rsidR="00B30E17" w:rsidRDefault="00A95ACC" w:rsidP="00A95ACC">
      <w:pPr>
        <w:pStyle w:val="Heading1"/>
      </w:pPr>
      <w:r w:rsidRPr="00A95ACC">
        <w:t xml:space="preserve">Thank You!  </w:t>
      </w:r>
      <w:r w:rsidR="00B30E17" w:rsidRPr="00A95ACC">
        <w:t xml:space="preserve"> </w:t>
      </w:r>
    </w:p>
    <w:p w:rsidR="00A95ACC" w:rsidRDefault="00A95ACC" w:rsidP="00A95ACC"/>
    <w:p w:rsidR="00A95ACC" w:rsidRPr="00A95ACC" w:rsidRDefault="00A95ACC" w:rsidP="00C54A2F">
      <w:r>
        <w:t xml:space="preserve">A </w:t>
      </w:r>
      <w:proofErr w:type="spellStart"/>
      <w:r>
        <w:t>vey</w:t>
      </w:r>
      <w:proofErr w:type="spellEnd"/>
      <w:r>
        <w:t xml:space="preserve"> big thank you to Mrs Ziane, Mr Allen, Mrs Thorpe, Mrs Thorton, Mr Crowther, Mrs Peters, Miss Gaughran and Miss Rushton for letting the year 5’s </w:t>
      </w:r>
      <w:proofErr w:type="gramStart"/>
      <w:r>
        <w:t>do</w:t>
      </w:r>
      <w:proofErr w:type="gramEnd"/>
      <w:r>
        <w:t xml:space="preserve"> this!</w:t>
      </w:r>
      <w:r w:rsidR="00C54A2F">
        <w:t xml:space="preserve">    </w:t>
      </w:r>
      <w:r>
        <w:t>Thank y</w:t>
      </w:r>
      <w:r w:rsidR="00C54A2F">
        <w:t>ou!</w:t>
      </w:r>
    </w:p>
    <w:p w:rsidR="00E105E1" w:rsidRPr="00B30E17" w:rsidRDefault="00444770" w:rsidP="00B30E17">
      <w:pPr>
        <w:pStyle w:val="Heading1"/>
      </w:pPr>
      <w:r w:rsidRPr="00B30E17">
        <w:t xml:space="preserve">  </w:t>
      </w:r>
    </w:p>
    <w:sectPr w:rsidR="00E105E1" w:rsidRPr="00B30E17" w:rsidSect="00433527">
      <w:pgSz w:w="11906" w:h="16838"/>
      <w:pgMar w:top="1440" w:right="1800" w:bottom="1440" w:left="180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5ACC" w:rsidRDefault="00A95ACC" w:rsidP="00A95ACC">
      <w:r>
        <w:separator/>
      </w:r>
    </w:p>
  </w:endnote>
  <w:endnote w:type="continuationSeparator" w:id="0">
    <w:p w:rsidR="00A95ACC" w:rsidRDefault="00A95ACC" w:rsidP="00A95A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ccent SF">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5ACC" w:rsidRDefault="00A95ACC" w:rsidP="00A95ACC">
      <w:r>
        <w:separator/>
      </w:r>
    </w:p>
  </w:footnote>
  <w:footnote w:type="continuationSeparator" w:id="0">
    <w:p w:rsidR="00A95ACC" w:rsidRDefault="00A95ACC" w:rsidP="00A95AC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955"/>
    <w:rsid w:val="00415CE7"/>
    <w:rsid w:val="00433527"/>
    <w:rsid w:val="00444770"/>
    <w:rsid w:val="005F5AF5"/>
    <w:rsid w:val="00701DE4"/>
    <w:rsid w:val="00781955"/>
    <w:rsid w:val="009A0505"/>
    <w:rsid w:val="00A91D77"/>
    <w:rsid w:val="00A95ACC"/>
    <w:rsid w:val="00AC74EB"/>
    <w:rsid w:val="00AE79E6"/>
    <w:rsid w:val="00B30E17"/>
    <w:rsid w:val="00C54A2F"/>
    <w:rsid w:val="00E105E1"/>
    <w:rsid w:val="00ED6E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B757E2"/>
  <w15:chartTrackingRefBased/>
  <w15:docId w15:val="{879F1B10-8A5F-4255-A28F-2F3455E9F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rsid w:val="005F5AF5"/>
    <w:pPr>
      <w:keepNext/>
      <w:outlineLvl w:val="0"/>
    </w:pPr>
    <w:rPr>
      <w:u w:val="single"/>
    </w:rPr>
  </w:style>
  <w:style w:type="paragraph" w:styleId="Heading2">
    <w:name w:val="heading 2"/>
    <w:basedOn w:val="Normal"/>
    <w:next w:val="Normal"/>
    <w:link w:val="Heading2Char"/>
    <w:uiPriority w:val="9"/>
    <w:unhideWhenUsed/>
    <w:qFormat/>
    <w:rsid w:val="00C54A2F"/>
    <w:pPr>
      <w:keepNext/>
      <w:jc w:val="center"/>
      <w:outlineLvl w:val="1"/>
    </w:pP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5AF5"/>
    <w:rPr>
      <w:sz w:val="24"/>
      <w:szCs w:val="24"/>
      <w:u w:val="single"/>
      <w:lang w:eastAsia="en-US"/>
    </w:rPr>
  </w:style>
  <w:style w:type="paragraph" w:styleId="Header">
    <w:name w:val="header"/>
    <w:basedOn w:val="Normal"/>
    <w:link w:val="HeaderChar"/>
    <w:uiPriority w:val="99"/>
    <w:unhideWhenUsed/>
    <w:rsid w:val="00A95ACC"/>
    <w:pPr>
      <w:tabs>
        <w:tab w:val="center" w:pos="4513"/>
        <w:tab w:val="right" w:pos="9026"/>
      </w:tabs>
    </w:pPr>
  </w:style>
  <w:style w:type="character" w:customStyle="1" w:styleId="HeaderChar">
    <w:name w:val="Header Char"/>
    <w:basedOn w:val="DefaultParagraphFont"/>
    <w:link w:val="Header"/>
    <w:uiPriority w:val="99"/>
    <w:rsid w:val="00A95ACC"/>
    <w:rPr>
      <w:sz w:val="24"/>
      <w:szCs w:val="24"/>
      <w:lang w:eastAsia="en-US"/>
    </w:rPr>
  </w:style>
  <w:style w:type="paragraph" w:styleId="Footer">
    <w:name w:val="footer"/>
    <w:basedOn w:val="Normal"/>
    <w:link w:val="FooterChar"/>
    <w:uiPriority w:val="99"/>
    <w:unhideWhenUsed/>
    <w:rsid w:val="00A95ACC"/>
    <w:pPr>
      <w:tabs>
        <w:tab w:val="center" w:pos="4513"/>
        <w:tab w:val="right" w:pos="9026"/>
      </w:tabs>
    </w:pPr>
  </w:style>
  <w:style w:type="character" w:customStyle="1" w:styleId="FooterChar">
    <w:name w:val="Footer Char"/>
    <w:basedOn w:val="DefaultParagraphFont"/>
    <w:link w:val="Footer"/>
    <w:uiPriority w:val="99"/>
    <w:rsid w:val="00A95ACC"/>
    <w:rPr>
      <w:sz w:val="24"/>
      <w:szCs w:val="24"/>
      <w:lang w:eastAsia="en-US"/>
    </w:rPr>
  </w:style>
  <w:style w:type="paragraph" w:styleId="Title">
    <w:name w:val="Title"/>
    <w:basedOn w:val="Normal"/>
    <w:next w:val="Normal"/>
    <w:link w:val="TitleChar"/>
    <w:uiPriority w:val="10"/>
    <w:qFormat/>
    <w:rsid w:val="00C54A2F"/>
    <w:pPr>
      <w:jc w:val="center"/>
    </w:pPr>
    <w:rPr>
      <w:rFonts w:ascii="Accent SF" w:hAnsi="Accent SF"/>
      <w:sz w:val="48"/>
    </w:rPr>
  </w:style>
  <w:style w:type="character" w:customStyle="1" w:styleId="TitleChar">
    <w:name w:val="Title Char"/>
    <w:basedOn w:val="DefaultParagraphFont"/>
    <w:link w:val="Title"/>
    <w:uiPriority w:val="10"/>
    <w:rsid w:val="00C54A2F"/>
    <w:rPr>
      <w:rFonts w:ascii="Accent SF" w:hAnsi="Accent SF"/>
      <w:sz w:val="48"/>
      <w:szCs w:val="24"/>
      <w:lang w:eastAsia="en-US"/>
    </w:rPr>
  </w:style>
  <w:style w:type="character" w:customStyle="1" w:styleId="Heading2Char">
    <w:name w:val="Heading 2 Char"/>
    <w:basedOn w:val="DefaultParagraphFont"/>
    <w:link w:val="Heading2"/>
    <w:uiPriority w:val="9"/>
    <w:rsid w:val="00C54A2F"/>
    <w:rPr>
      <w:b/>
      <w:color w:val="262626" w:themeColor="text1" w:themeTint="D9"/>
      <w:sz w:val="72"/>
      <w:szCs w:val="72"/>
      <w:lang w:eastAsia="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D17CC0-6A61-4EB0-9C95-6E5BAAA71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D47ABDF1</Template>
  <TotalTime>1</TotalTime>
  <Pages>1</Pages>
  <Words>403</Words>
  <Characters>2300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Parker</dc:creator>
  <cp:keywords/>
  <dc:description/>
  <cp:lastModifiedBy>Carly Parker</cp:lastModifiedBy>
  <cp:revision>2</cp:revision>
  <dcterms:created xsi:type="dcterms:W3CDTF">2019-05-23T09:56:00Z</dcterms:created>
  <dcterms:modified xsi:type="dcterms:W3CDTF">2019-05-23T09:56:00Z</dcterms:modified>
</cp:coreProperties>
</file>