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6BAB" w:rsidRPr="00490E4A" w:rsidRDefault="00490E4A" w:rsidP="00BF6BAB">
      <w:pPr>
        <w:pStyle w:val="Heading1"/>
        <w:rPr>
          <w:rFonts w:cstheme="minorHAnsi"/>
          <w:color w:val="7030A0"/>
          <w:sz w:val="44"/>
          <w:szCs w:val="44"/>
        </w:rPr>
      </w:pPr>
      <w:r>
        <w:rPr>
          <w:rFonts w:cstheme="minorHAnsi"/>
          <w:color w:val="7030A0"/>
          <w:sz w:val="44"/>
          <w:szCs w:val="44"/>
        </w:rPr>
        <w:t>Year 5’s sleepover</w:t>
      </w:r>
    </w:p>
    <w:p w:rsidR="00B97983" w:rsidRDefault="00B7783B">
      <w:r>
        <w:t>On Friday 10</w:t>
      </w:r>
      <w:r w:rsidRPr="00B7783B">
        <w:rPr>
          <w:vertAlign w:val="superscript"/>
        </w:rPr>
        <w:t>th</w:t>
      </w:r>
      <w:r>
        <w:t xml:space="preserve"> of May the year 5’s had a sleepover at their own </w:t>
      </w:r>
      <w:r w:rsidR="0061168D">
        <w:t>school (</w:t>
      </w:r>
      <w:r>
        <w:t>Becontree Primary School</w:t>
      </w:r>
      <w:r w:rsidR="0061168D">
        <w:t>). The</w:t>
      </w:r>
      <w:r>
        <w:t xml:space="preserve"> year 5’s had a sleepover because they need to be prepared for a trip in year </w:t>
      </w:r>
      <w:r w:rsidR="0061168D">
        <w:t>6, Trewern.The</w:t>
      </w:r>
      <w:r>
        <w:t xml:space="preserve"> teachers set up the sleepover for the year 5 kids and slept </w:t>
      </w:r>
      <w:r w:rsidR="00400375">
        <w:t>to. The</w:t>
      </w:r>
      <w:r>
        <w:t xml:space="preserve"> teachers were Miss </w:t>
      </w:r>
      <w:r w:rsidR="00400375">
        <w:t>Rushton, Mrs</w:t>
      </w:r>
      <w:r>
        <w:t xml:space="preserve"> </w:t>
      </w:r>
      <w:r w:rsidR="00400375">
        <w:t>Thorpe, Mrs</w:t>
      </w:r>
      <w:r>
        <w:t xml:space="preserve"> </w:t>
      </w:r>
      <w:r w:rsidR="00443444">
        <w:t>Ziane, Mr</w:t>
      </w:r>
      <w:r w:rsidR="00400375">
        <w:t xml:space="preserve"> Cro</w:t>
      </w:r>
      <w:r w:rsidR="0051681E">
        <w:t>w</w:t>
      </w:r>
      <w:r w:rsidR="00400375">
        <w:t>ther,</w:t>
      </w:r>
      <w:r w:rsidR="0051681E">
        <w:t xml:space="preserve"> </w:t>
      </w:r>
      <w:r w:rsidR="00400375">
        <w:t xml:space="preserve">Mrs </w:t>
      </w:r>
      <w:r w:rsidR="0051681E">
        <w:t>Peters. Mrs</w:t>
      </w:r>
      <w:r w:rsidR="00400375">
        <w:t xml:space="preserve"> Thornton, Miss G</w:t>
      </w:r>
      <w:r w:rsidR="00BA7B44">
        <w:t>a</w:t>
      </w:r>
      <w:r w:rsidR="00400375">
        <w:t>ughran and Mr Allen.</w:t>
      </w:r>
    </w:p>
    <w:p w:rsidR="00BA7B44" w:rsidRPr="00490E4A" w:rsidRDefault="00BF6BAB" w:rsidP="00BF6BAB">
      <w:pPr>
        <w:pStyle w:val="Heading1"/>
        <w:rPr>
          <w:color w:val="7030A0"/>
        </w:rPr>
      </w:pPr>
      <w:r w:rsidRPr="00490E4A">
        <w:rPr>
          <w:color w:val="7030A0"/>
        </w:rPr>
        <w:t>Dropped off and setting up</w:t>
      </w:r>
    </w:p>
    <w:p w:rsidR="0051681E" w:rsidRDefault="00BA7B44">
      <w:r>
        <w:t xml:space="preserve">At 6:30pm the year 5’s were dropped off to the school </w:t>
      </w:r>
      <w:r w:rsidR="0051681E">
        <w:t>office. The</w:t>
      </w:r>
      <w:r>
        <w:t xml:space="preserve"> year 5 students sets out their sleeping bags in the Sunshine hall (Key stage one hall</w:t>
      </w:r>
      <w:r w:rsidR="00443444">
        <w:t>). When</w:t>
      </w:r>
      <w:r>
        <w:t xml:space="preserve"> they finished setting up their comfortable </w:t>
      </w:r>
      <w:r w:rsidR="00D950D4">
        <w:t>beds, they</w:t>
      </w:r>
      <w:r>
        <w:t xml:space="preserve"> have got ready for the treasure </w:t>
      </w:r>
      <w:r w:rsidR="00D950D4">
        <w:t>hunt. At</w:t>
      </w:r>
      <w:r>
        <w:t xml:space="preserve"> the treasure hunt the teachers hid some sticky notes around the </w:t>
      </w:r>
      <w:r w:rsidR="00443444">
        <w:t>playground. The</w:t>
      </w:r>
      <w:r>
        <w:t xml:space="preserve"> year 5 kids were set into groups</w:t>
      </w:r>
      <w:r w:rsidR="007C0337">
        <w:t xml:space="preserve"> and loudly tried to find the notes. </w:t>
      </w:r>
      <w:r w:rsidR="00443444">
        <w:t>Whatever</w:t>
      </w:r>
      <w:r w:rsidR="007C0337">
        <w:t xml:space="preserve"> group ha</w:t>
      </w:r>
      <w:r w:rsidR="0061168D">
        <w:t>d</w:t>
      </w:r>
      <w:r w:rsidR="007C0337">
        <w:t xml:space="preserve"> the most notes gets to be the seekers for hide and seek.</w:t>
      </w:r>
    </w:p>
    <w:p w:rsidR="0051681E" w:rsidRPr="00490E4A" w:rsidRDefault="00BF6BAB" w:rsidP="00BF6BAB">
      <w:pPr>
        <w:pStyle w:val="Heading1"/>
        <w:rPr>
          <w:color w:val="7030A0"/>
        </w:rPr>
      </w:pPr>
      <w:r w:rsidRPr="00490E4A">
        <w:rPr>
          <w:color w:val="7030A0"/>
        </w:rPr>
        <w:t>Having more fun</w:t>
      </w:r>
    </w:p>
    <w:p w:rsidR="00CA3B92" w:rsidRDefault="0051681E">
      <w:r>
        <w:t xml:space="preserve">After they finished the treasure </w:t>
      </w:r>
      <w:r w:rsidR="00D950D4">
        <w:t>hunt, they</w:t>
      </w:r>
      <w:r>
        <w:t xml:space="preserve"> played team </w:t>
      </w:r>
      <w:r w:rsidR="00D950D4">
        <w:t xml:space="preserve">games. </w:t>
      </w:r>
      <w:r w:rsidR="00443444">
        <w:t>It’s</w:t>
      </w:r>
      <w:r>
        <w:t xml:space="preserve"> really played like </w:t>
      </w:r>
      <w:r w:rsidR="00D950D4">
        <w:t>this, so</w:t>
      </w:r>
      <w:r>
        <w:t xml:space="preserve"> they got into groups and played </w:t>
      </w:r>
      <w:r w:rsidR="00D950D4">
        <w:t>games. One</w:t>
      </w:r>
      <w:r>
        <w:t xml:space="preserve"> game was when everyone had to pass a racket around with their </w:t>
      </w:r>
      <w:r w:rsidR="00D950D4">
        <w:t>feet. The</w:t>
      </w:r>
      <w:r>
        <w:t xml:space="preserve"> year 5 children </w:t>
      </w:r>
      <w:r w:rsidR="00D950D4">
        <w:t>angrily, plays</w:t>
      </w:r>
      <w:r>
        <w:t xml:space="preserve"> the game. Some children thought it might be easy but as they do </w:t>
      </w:r>
      <w:r w:rsidR="00D950D4">
        <w:t>it, it</w:t>
      </w:r>
      <w:r>
        <w:t xml:space="preserve"> </w:t>
      </w:r>
      <w:r w:rsidR="00D950D4">
        <w:t>wasn’t. One</w:t>
      </w:r>
      <w:r>
        <w:t xml:space="preserve"> group found it easy and tied up with another.</w:t>
      </w:r>
    </w:p>
    <w:p w:rsidR="0060165B" w:rsidRPr="00490E4A" w:rsidRDefault="00BF6BAB" w:rsidP="00BF6BAB">
      <w:pPr>
        <w:pStyle w:val="Heading1"/>
        <w:rPr>
          <w:color w:val="7030A0"/>
        </w:rPr>
      </w:pPr>
      <w:r w:rsidRPr="00490E4A">
        <w:rPr>
          <w:color w:val="7030A0"/>
        </w:rPr>
        <w:t>Darkness!</w:t>
      </w:r>
    </w:p>
    <w:p w:rsidR="0060165B" w:rsidRDefault="0060165B">
      <w:r>
        <w:t xml:space="preserve">After all that </w:t>
      </w:r>
      <w:r w:rsidR="00D950D4">
        <w:t>fun, the</w:t>
      </w:r>
      <w:r>
        <w:t xml:space="preserve"> year 5’s play one more game just before bedtime which is hide and </w:t>
      </w:r>
      <w:r w:rsidR="00D950D4">
        <w:t>seek. Not</w:t>
      </w:r>
      <w:r>
        <w:t xml:space="preserve"> just an ordinary hide and </w:t>
      </w:r>
      <w:r w:rsidR="00D950D4">
        <w:t>seek, but</w:t>
      </w:r>
      <w:r>
        <w:t xml:space="preserve"> one in the </w:t>
      </w:r>
      <w:r w:rsidR="00D950D4">
        <w:t>dark! Some</w:t>
      </w:r>
      <w:r>
        <w:t xml:space="preserve"> children couldn’t wait to </w:t>
      </w:r>
      <w:r w:rsidR="00D950D4">
        <w:t>play. There</w:t>
      </w:r>
      <w:r>
        <w:t xml:space="preserve"> w</w:t>
      </w:r>
      <w:r w:rsidR="00443444">
        <w:t>ere</w:t>
      </w:r>
      <w:r>
        <w:t xml:space="preserve"> six searching seekers on the loose in the </w:t>
      </w:r>
      <w:r w:rsidR="00D950D4">
        <w:t>dark! The</w:t>
      </w:r>
      <w:r>
        <w:t xml:space="preserve"> hiders were hiding very very very </w:t>
      </w:r>
      <w:r w:rsidR="00D950D4">
        <w:t>quietly. Poor</w:t>
      </w:r>
      <w:r>
        <w:t xml:space="preserve"> Daniel was very scared at this </w:t>
      </w:r>
      <w:r w:rsidR="00D950D4">
        <w:t>game. Some</w:t>
      </w:r>
      <w:r>
        <w:t xml:space="preserve"> hiders got away with </w:t>
      </w:r>
      <w:r w:rsidR="00D950D4">
        <w:t>it! Jesse</w:t>
      </w:r>
      <w:r>
        <w:t xml:space="preserve"> kept on scaring people by jumping out of nowhere.</w:t>
      </w:r>
    </w:p>
    <w:p w:rsidR="0060165B" w:rsidRPr="00490E4A" w:rsidRDefault="00D950D4" w:rsidP="00D950D4">
      <w:pPr>
        <w:pStyle w:val="Heading1"/>
        <w:rPr>
          <w:color w:val="7030A0"/>
        </w:rPr>
      </w:pPr>
      <w:r w:rsidRPr="00490E4A">
        <w:rPr>
          <w:color w:val="7030A0"/>
        </w:rPr>
        <w:t>Lights off</w:t>
      </w:r>
    </w:p>
    <w:p w:rsidR="0060165B" w:rsidRDefault="0060165B">
      <w:r>
        <w:t xml:space="preserve">As they finished playing hide and seek in the </w:t>
      </w:r>
      <w:r w:rsidR="00D950D4">
        <w:t>dark, the</w:t>
      </w:r>
      <w:r>
        <w:t xml:space="preserve"> year 5’s g</w:t>
      </w:r>
      <w:r w:rsidR="00443444">
        <w:t>ot</w:t>
      </w:r>
      <w:r>
        <w:t xml:space="preserve"> a lovely treat just before </w:t>
      </w:r>
      <w:r w:rsidR="00D950D4">
        <w:t>bed. Their</w:t>
      </w:r>
      <w:r w:rsidR="00BF6BAB">
        <w:t xml:space="preserve"> treat was a movie and some hot </w:t>
      </w:r>
      <w:r w:rsidR="00D950D4">
        <w:t>chocolate! The</w:t>
      </w:r>
      <w:r w:rsidR="00BF6BAB">
        <w:t xml:space="preserve"> movie was called The Lorax.As the movie ended the tired children had some nice hot </w:t>
      </w:r>
      <w:r w:rsidR="00D950D4">
        <w:t>chocolate. Daniel</w:t>
      </w:r>
      <w:r w:rsidR="00BF6BAB">
        <w:t xml:space="preserve"> spilt his hot chocolate all over </w:t>
      </w:r>
      <w:r w:rsidR="00D950D4">
        <w:t xml:space="preserve">him! </w:t>
      </w:r>
      <w:r w:rsidR="00443444">
        <w:t>So,</w:t>
      </w:r>
      <w:r w:rsidR="00BF6BAB">
        <w:t xml:space="preserve"> the teachers had to clean him all </w:t>
      </w:r>
      <w:r w:rsidR="00D950D4">
        <w:t>up. Everyone</w:t>
      </w:r>
      <w:r w:rsidR="00BF6BAB">
        <w:t xml:space="preserve"> was so tired so they got ready for </w:t>
      </w:r>
      <w:r w:rsidR="00D950D4">
        <w:t>bed. The</w:t>
      </w:r>
      <w:r w:rsidR="00BF6BAB">
        <w:t xml:space="preserve"> children head of</w:t>
      </w:r>
      <w:r w:rsidR="00443444">
        <w:t xml:space="preserve">f </w:t>
      </w:r>
      <w:r w:rsidR="00BF6BAB">
        <w:t>to the bathrooms and brushed thei</w:t>
      </w:r>
      <w:bookmarkStart w:id="0" w:name="_GoBack"/>
      <w:bookmarkEnd w:id="0"/>
      <w:r w:rsidR="00BF6BAB">
        <w:t xml:space="preserve">r </w:t>
      </w:r>
      <w:r w:rsidR="00D950D4">
        <w:t>teeth and</w:t>
      </w:r>
      <w:r w:rsidR="00BF6BAB">
        <w:t xml:space="preserve"> splashed some water on their tired </w:t>
      </w:r>
      <w:r w:rsidR="00D950D4">
        <w:t>faces. As</w:t>
      </w:r>
      <w:r w:rsidR="00BF6BAB">
        <w:t xml:space="preserve"> everyone finished brushing their teeth they changed up in their pyjamas and drifted into a </w:t>
      </w:r>
      <w:r w:rsidR="00D950D4">
        <w:t>deep, deep</w:t>
      </w:r>
      <w:r w:rsidR="00BF6BAB">
        <w:t xml:space="preserve"> and quite </w:t>
      </w:r>
      <w:r w:rsidR="00D950D4">
        <w:t>sleep. Some</w:t>
      </w:r>
      <w:r w:rsidR="00BF6BAB">
        <w:t xml:space="preserve"> kids might not wake up in the morning as they had a busy day and slept at 10:30 pm and wake up at 7:00am.</w:t>
      </w:r>
    </w:p>
    <w:p w:rsidR="0061168D" w:rsidRPr="00490E4A" w:rsidRDefault="0061168D" w:rsidP="0061168D">
      <w:pPr>
        <w:pStyle w:val="Heading1"/>
        <w:rPr>
          <w:color w:val="7030A0"/>
        </w:rPr>
      </w:pPr>
      <w:r w:rsidRPr="00490E4A">
        <w:rPr>
          <w:color w:val="7030A0"/>
        </w:rPr>
        <w:t>Leaving school</w:t>
      </w:r>
    </w:p>
    <w:p w:rsidR="00BF6BAB" w:rsidRDefault="00BF6BAB">
      <w:r>
        <w:t xml:space="preserve">At 7:00am the tired year 5’s woke </w:t>
      </w:r>
      <w:r w:rsidR="00443444">
        <w:t>up. Sadly, it</w:t>
      </w:r>
      <w:r>
        <w:t xml:space="preserve"> was time to </w:t>
      </w:r>
      <w:r w:rsidR="00D950D4">
        <w:t>go, so</w:t>
      </w:r>
      <w:r>
        <w:t xml:space="preserve"> they got changed up and packed everything they </w:t>
      </w:r>
      <w:r w:rsidR="00D950D4">
        <w:t>had. The</w:t>
      </w:r>
      <w:r>
        <w:t xml:space="preserve"> children had </w:t>
      </w:r>
      <w:r w:rsidR="00D950D4">
        <w:t>breakfast, had</w:t>
      </w:r>
      <w:r>
        <w:t xml:space="preserve"> a wash and went to the office and went home.</w:t>
      </w:r>
    </w:p>
    <w:p w:rsidR="003402D2" w:rsidRDefault="003402D2"/>
    <w:p w:rsidR="003402D2" w:rsidRDefault="00490E4A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843280</wp:posOffset>
            </wp:positionV>
            <wp:extent cx="3311525" cy="2484120"/>
            <wp:effectExtent l="0" t="5397" r="0" b="0"/>
            <wp:wrapTight wrapText="bothSides">
              <wp:wrapPolygon edited="0">
                <wp:start x="-35" y="21553"/>
                <wp:lineTo x="21461" y="21553"/>
                <wp:lineTo x="21461" y="185"/>
                <wp:lineTo x="-35" y="185"/>
                <wp:lineTo x="-35" y="21553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908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11525" cy="2484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02D2">
        <w:t xml:space="preserve">   </w:t>
      </w:r>
      <w:r w:rsidR="00933151" w:rsidRPr="00490E4A">
        <w:rPr>
          <w:color w:val="0070C0"/>
        </w:rPr>
        <w:t>Thank you for all the teachers hard work!</w:t>
      </w:r>
    </w:p>
    <w:p w:rsidR="00CA3B92" w:rsidRDefault="00CA3B92"/>
    <w:p w:rsidR="00BA7B44" w:rsidRDefault="00BA7B44">
      <w:r>
        <w:br/>
      </w:r>
    </w:p>
    <w:sectPr w:rsidR="00BA7B44" w:rsidSect="00075728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728"/>
    <w:rsid w:val="00075728"/>
    <w:rsid w:val="003402D2"/>
    <w:rsid w:val="00400375"/>
    <w:rsid w:val="00443444"/>
    <w:rsid w:val="00490E4A"/>
    <w:rsid w:val="00495B16"/>
    <w:rsid w:val="0051681E"/>
    <w:rsid w:val="0060165B"/>
    <w:rsid w:val="0061168D"/>
    <w:rsid w:val="00691579"/>
    <w:rsid w:val="007620FD"/>
    <w:rsid w:val="007C0337"/>
    <w:rsid w:val="008A06EF"/>
    <w:rsid w:val="0091450A"/>
    <w:rsid w:val="00933151"/>
    <w:rsid w:val="00937F45"/>
    <w:rsid w:val="00B7783B"/>
    <w:rsid w:val="00BA7B44"/>
    <w:rsid w:val="00BF6BAB"/>
    <w:rsid w:val="00CA3B92"/>
    <w:rsid w:val="00D950D4"/>
    <w:rsid w:val="00DC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11006"/>
  <w15:chartTrackingRefBased/>
  <w15:docId w15:val="{6648834A-3835-4BE3-B2FA-66085E71F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6BAB"/>
    <w:pPr>
      <w:keepNext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6BAB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DE1BA-C1BC-48CF-B538-1609F0855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E7EA0737</Template>
  <TotalTime>1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State</dc:creator>
  <cp:keywords/>
  <dc:description/>
  <cp:lastModifiedBy>Karla State</cp:lastModifiedBy>
  <cp:revision>2</cp:revision>
  <dcterms:created xsi:type="dcterms:W3CDTF">2019-05-23T09:56:00Z</dcterms:created>
  <dcterms:modified xsi:type="dcterms:W3CDTF">2019-05-23T09:56:00Z</dcterms:modified>
</cp:coreProperties>
</file>