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B78" w:rsidRPr="00862512" w:rsidRDefault="00E30C4D" w:rsidP="00430E33">
      <w:pPr>
        <w:rPr>
          <w:rFonts w:ascii="Berlin Sans FB Demi" w:hAnsi="Berlin Sans FB Demi"/>
          <w:color w:val="000000" w:themeColor="text1"/>
        </w:rPr>
      </w:pPr>
      <w:bookmarkStart w:id="0" w:name="_GoBack"/>
      <w:bookmarkEnd w:id="0"/>
      <w:r w:rsidRPr="00862512">
        <w:rPr>
          <w:rFonts w:ascii="Berlin Sans FB Demi" w:hAnsi="Berlin Sans FB Demi"/>
          <w:noProof/>
        </w:rPr>
        <mc:AlternateContent>
          <mc:Choice Requires="wps">
            <w:drawing>
              <wp:anchor distT="0" distB="0" distL="114300" distR="114300" simplePos="0" relativeHeight="251661312" behindDoc="0" locked="0" layoutInCell="1" allowOverlap="1" wp14:anchorId="71949FE5" wp14:editId="6DC715F7">
                <wp:simplePos x="0" y="0"/>
                <wp:positionH relativeFrom="column">
                  <wp:posOffset>1933575</wp:posOffset>
                </wp:positionH>
                <wp:positionV relativeFrom="paragraph">
                  <wp:posOffset>-876300</wp:posOffset>
                </wp:positionV>
                <wp:extent cx="1828800" cy="1114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1114425"/>
                        </a:xfrm>
                        <a:prstGeom prst="rect">
                          <a:avLst/>
                        </a:prstGeom>
                        <a:noFill/>
                        <a:ln>
                          <a:noFill/>
                        </a:ln>
                      </wps:spPr>
                      <wps:txbx>
                        <w:txbxContent>
                          <w:p w:rsidR="00E30C4D" w:rsidRPr="00E30C4D" w:rsidRDefault="00E30C4D" w:rsidP="00E30C4D">
                            <w:pPr>
                              <w:pStyle w:val="BodyText2"/>
                            </w:pPr>
                            <w:r w:rsidRPr="00E30C4D">
                              <w:t>Becontree’s Sleepover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949FE5" id="_x0000_t202" coordsize="21600,21600" o:spt="202" path="m,l,21600r21600,l21600,xe">
                <v:stroke joinstyle="miter"/>
                <v:path gradientshapeok="t" o:connecttype="rect"/>
              </v:shapetype>
              <v:shape id="Text Box 2" o:spid="_x0000_s1026" type="#_x0000_t202" style="position:absolute;margin-left:152.25pt;margin-top:-69pt;width:2in;height:87.7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" filled="f" stroked="f">
                <v:fill o:detectmouseclick="t"/>
                <v:textbox>
                  <w:txbxContent>
                    <w:p w:rsidR="00E30C4D" w:rsidRPr="00E30C4D" w:rsidRDefault="00E30C4D" w:rsidP="00E30C4D">
                      <w:pPr>
                        <w:pStyle w:val="BodyText2"/>
                      </w:pPr>
                      <w:r w:rsidRPr="00E30C4D">
                        <w:t>Becontree’s Sleepover</w:t>
                      </w:r>
                    </w:p>
                  </w:txbxContent>
                </v:textbox>
              </v:shape>
            </w:pict>
          </mc:Fallback>
        </mc:AlternateContent>
      </w:r>
      <w:r w:rsidR="005F5E37" w:rsidRPr="00862512">
        <w:rPr>
          <w:rFonts w:ascii="Berlin Sans FB Demi" w:hAnsi="Berlin Sans FB Demi"/>
          <w:color w:val="000000" w:themeColor="text1"/>
        </w:rPr>
        <w:t>On Friday 10</w:t>
      </w:r>
      <w:r w:rsidR="005F5E37" w:rsidRPr="00862512">
        <w:rPr>
          <w:rFonts w:ascii="Berlin Sans FB Demi" w:hAnsi="Berlin Sans FB Demi"/>
          <w:color w:val="000000" w:themeColor="text1"/>
          <w:vertAlign w:val="superscript"/>
        </w:rPr>
        <w:t>th</w:t>
      </w:r>
      <w:r w:rsidR="005F5E37" w:rsidRPr="00862512">
        <w:rPr>
          <w:rFonts w:ascii="Berlin Sans FB Demi" w:hAnsi="Berlin Sans FB Demi"/>
          <w:color w:val="000000" w:themeColor="text1"/>
        </w:rPr>
        <w:t xml:space="preserve"> May 2019, Year 5 had a sleepover at. Thorpe, who is their deputy headteacher, helped the children setup their sleeping bags/duvets.</w:t>
      </w:r>
      <w:r w:rsidR="009A4B78" w:rsidRPr="00862512">
        <w:rPr>
          <w:rFonts w:ascii="Berlin Sans FB Demi" w:hAnsi="Berlin Sans FB Demi"/>
          <w:color w:val="000000" w:themeColor="text1"/>
        </w:rPr>
        <w:t xml:space="preserve">  </w:t>
      </w:r>
    </w:p>
    <w:p w:rsidR="005F5E37" w:rsidRPr="00862512" w:rsidRDefault="005F5E37" w:rsidP="00862512">
      <w:pPr>
        <w:pStyle w:val="BodyText"/>
        <w:rPr>
          <w:rFonts w:ascii="Berlin Sans FB Demi" w:hAnsi="Berlin Sans FB Demi"/>
        </w:rPr>
      </w:pPr>
      <w:r w:rsidRPr="00862512">
        <w:rPr>
          <w:rFonts w:ascii="Berlin Sans FB Demi" w:hAnsi="Berlin Sans FB Demi"/>
        </w:rPr>
        <w:t xml:space="preserve"> After setting up their sleeping bags, they did a treasure hunt</w:t>
      </w:r>
      <w:r w:rsidR="002A4DB2" w:rsidRPr="00862512">
        <w:rPr>
          <w:rFonts w:ascii="Berlin Sans FB Demi" w:hAnsi="Berlin Sans FB Demi"/>
        </w:rPr>
        <w:t>, we have a quote here from one of the teachers “They were hyperactive throughout the whole experience.” The treasure hunt was all about getting more points. Then the teachers gave all the children (in fact the groups) an envelope and inside there was a sheet which contained clues/pictures, those pictures you have to find in school. Once you have found it, you will have to search around that area and you would’ve found a sheet of paper which will have sticky notes on it they said 50,40,30,20,10.</w:t>
      </w:r>
      <w:r w:rsidR="00430E33" w:rsidRPr="00862512">
        <w:rPr>
          <w:rFonts w:ascii="Berlin Sans FB Demi" w:hAnsi="Berlin Sans FB Demi"/>
        </w:rPr>
        <w:t xml:space="preserve"> Obviously, if you find it pick the highest points, but there’s 8 teams so the sticky notes can run out, it was hilariously funny.</w:t>
      </w:r>
    </w:p>
    <w:p w:rsidR="002A33C8" w:rsidRPr="00862512" w:rsidRDefault="009A4B78" w:rsidP="00430E33">
      <w:pPr>
        <w:rPr>
          <w:rFonts w:ascii="Berlin Sans FB Demi" w:hAnsi="Berlin Sans FB Demi"/>
          <w:color w:val="000000" w:themeColor="text1"/>
        </w:rPr>
      </w:pPr>
      <w:r w:rsidRPr="00862512">
        <w:rPr>
          <w:rFonts w:ascii="Berlin Sans FB Demi" w:hAnsi="Berlin Sans FB Demi"/>
          <w:color w:val="000000" w:themeColor="text1"/>
        </w:rPr>
        <w:t>Afterwards the children were as thirsty as an Olympic runner that just ran 5 miles. The children were recharged with energy by now so they then got ready to play a team building game. On this game they had to put racquets on their feet and were laying down, they had to pull the racquets across the line until the last person which hat to grab the racquets and wi</w:t>
      </w:r>
      <w:r w:rsidR="00F037DA" w:rsidRPr="00862512">
        <w:rPr>
          <w:rFonts w:ascii="Berlin Sans FB Demi" w:hAnsi="Berlin Sans FB Demi"/>
          <w:color w:val="000000" w:themeColor="text1"/>
        </w:rPr>
        <w:t>n! So first there was one team who won but they weren’t sure who won so they tried again, and guess what? They ended up in a tie. They had to one versus one and then team 1 frantically and rapidly rushed while going steadily and won! After playing that extravagant, exciting game they were hungry so there was snacks ready to be eaten there was milky, white chocolate buttons, fresh fruit such as juicy grapes, delightful oranges and jelly filled wine-gums (not including wine) there was a choice of Tropicana juice fresh from Bahamas, grape juice freshly picked and blended</w:t>
      </w:r>
      <w:r w:rsidR="002A33C8" w:rsidRPr="00862512">
        <w:rPr>
          <w:rFonts w:ascii="Berlin Sans FB Demi" w:hAnsi="Berlin Sans FB Demi"/>
          <w:color w:val="000000" w:themeColor="text1"/>
        </w:rPr>
        <w:t>.</w:t>
      </w:r>
    </w:p>
    <w:p w:rsidR="002A33C8" w:rsidRPr="00862512" w:rsidRDefault="002A33C8" w:rsidP="00430E33">
      <w:pPr>
        <w:rPr>
          <w:rFonts w:ascii="Berlin Sans FB Demi" w:hAnsi="Berlin Sans FB Demi"/>
          <w:color w:val="000000" w:themeColor="text1"/>
          <w:u w:val="single"/>
        </w:rPr>
      </w:pPr>
      <w:r w:rsidRPr="00862512">
        <w:rPr>
          <w:rFonts w:ascii="Berlin Sans FB Demi" w:hAnsi="Berlin Sans FB Demi"/>
          <w:color w:val="000000" w:themeColor="text1"/>
          <w:u w:val="single"/>
        </w:rPr>
        <w:t>Time for the spookiest game of hide and seek.</w:t>
      </w:r>
    </w:p>
    <w:p w:rsidR="00862512" w:rsidRPr="00862512" w:rsidRDefault="00862512" w:rsidP="00862512">
      <w:pPr>
        <w:pStyle w:val="BodyText"/>
        <w:rPr>
          <w:rFonts w:ascii="Berlin Sans FB Demi" w:hAnsi="Berlin Sans FB Demi"/>
        </w:rPr>
      </w:pPr>
      <w:r w:rsidRPr="00862512">
        <w:rPr>
          <w:rFonts w:ascii="Berlin Sans FB Demi" w:hAnsi="Berlin Sans FB Demi"/>
        </w:rPr>
        <w:t>another quote but from one of the students “I was waiting for the scariest game of hide and seek.”</w:t>
      </w:r>
    </w:p>
    <w:p w:rsidR="00862512" w:rsidRPr="00862512" w:rsidRDefault="00862512" w:rsidP="00862512">
      <w:pPr>
        <w:pStyle w:val="BodyText"/>
        <w:rPr>
          <w:rFonts w:ascii="Berlin Sans FB Demi" w:hAnsi="Berlin Sans FB Demi"/>
        </w:rPr>
      </w:pPr>
      <w:r w:rsidRPr="00862512">
        <w:rPr>
          <w:rFonts w:ascii="Berlin Sans FB Demi" w:hAnsi="Berlin Sans FB Demi"/>
        </w:rPr>
        <w:t>“it was eccentric but exciting” said another student.</w:t>
      </w:r>
    </w:p>
    <w:p w:rsidR="00862512" w:rsidRPr="00862512" w:rsidRDefault="00862512" w:rsidP="00862512">
      <w:pPr>
        <w:rPr>
          <w:rFonts w:ascii="Berlin Sans FB Demi" w:hAnsi="Berlin Sans FB Demi"/>
          <w:color w:val="000000" w:themeColor="text1"/>
        </w:rPr>
      </w:pPr>
      <w:r w:rsidRPr="00862512">
        <w:rPr>
          <w:rFonts w:ascii="Berlin Sans FB Demi" w:hAnsi="Berlin Sans FB Demi"/>
          <w:color w:val="000000" w:themeColor="text1"/>
        </w:rPr>
        <w:t>The rules were simple the hiders could hide anywhere except the rooms that are locked or sticky-tape at the door if you are found within the seekers time limit you will hear a bell sound which means you have won!</w:t>
      </w:r>
    </w:p>
    <w:p w:rsidR="00862512" w:rsidRPr="00862512" w:rsidRDefault="00862512" w:rsidP="00862512">
      <w:pPr>
        <w:pStyle w:val="BodyText"/>
        <w:jc w:val="center"/>
        <w:rPr>
          <w:rFonts w:ascii="Berlin Sans FB Demi" w:hAnsi="Berlin Sans FB Demi"/>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2512">
        <w:rPr>
          <w:rFonts w:ascii="Berlin Sans FB Demi" w:hAnsi="Berlin Sans FB Demi"/>
          <w:u w:val="single"/>
        </w:rPr>
        <w:t>Time to wash your faces.</w:t>
      </w:r>
      <w:r w:rsidRPr="00862512">
        <w:rPr>
          <w:rFonts w:ascii="Berlin Sans FB Demi" w:hAnsi="Berlin Sans FB Demi"/>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862512" w:rsidRPr="00862512" w:rsidRDefault="00862512" w:rsidP="00862512">
      <w:pPr>
        <w:pStyle w:val="BodyText"/>
        <w:rPr>
          <w:rFonts w:ascii="Berlin Sans FB Demi" w:hAnsi="Berlin Sans FB Demi"/>
        </w:rPr>
      </w:pPr>
      <w:r w:rsidRPr="00862512">
        <w:rPr>
          <w:rFonts w:ascii="Berlin Sans FB Demi" w:hAnsi="Berlin Sans FB Demi"/>
        </w:rPr>
        <w:t xml:space="preserve">Mrs. Peters sent the boys in groups of 3-4 people same for the girls there was a lot of </w:t>
      </w:r>
      <w:r w:rsidRPr="00862512">
        <w:rPr>
          <w:rFonts w:ascii="Berlin Sans FB Demi" w:hAnsi="Berlin Sans FB Demi"/>
          <w:noProof/>
        </w:rPr>
        <mc:AlternateContent>
          <mc:Choice Requires="wps">
            <w:drawing>
              <wp:anchor distT="0" distB="0" distL="114300" distR="114300" simplePos="0" relativeHeight="251663360" behindDoc="0" locked="0" layoutInCell="1" allowOverlap="1" wp14:anchorId="3416AD2E" wp14:editId="64FE81F8">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62512" w:rsidRDefault="00862512" w:rsidP="00862512">
                            <w:pPr>
                              <w:pStyle w:val="Header"/>
                              <w:tabs>
                                <w:tab w:val="clear" w:pos="4513"/>
                                <w:tab w:val="clear" w:pos="9026"/>
                              </w:tabs>
                              <w:spacing w:after="160" w:line="259" w:lineRule="auto"/>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16AD2E" id="Text Box 1" o:spid="_x0000_s1027"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rsidR="00862512" w:rsidRDefault="00862512" w:rsidP="00862512">
                      <w:pPr>
                        <w:pStyle w:val="Header"/>
                        <w:tabs>
                          <w:tab w:val="clear" w:pos="4513"/>
                          <w:tab w:val="clear" w:pos="9026"/>
                        </w:tabs>
                        <w:spacing w:after="160" w:line="259" w:lineRule="auto"/>
                      </w:pPr>
                    </w:p>
                  </w:txbxContent>
                </v:textbox>
              </v:shape>
            </w:pict>
          </mc:Fallback>
        </mc:AlternateContent>
      </w:r>
      <w:r w:rsidRPr="00862512">
        <w:rPr>
          <w:rFonts w:ascii="Berlin Sans FB Demi" w:hAnsi="Berlin Sans FB Demi"/>
        </w:rPr>
        <w:t>gossip on what movie they should watch, the teacher’s decision was the bee movie but everyone had watched that so they agreed to watch a movie (The Lorax) “it was as funny as watching vines.” Quoted one of the children. The boys changed in 1B and the girls changed in 1D into their pyjamas then went to brush their teeth. The lights went out at about 45minutes into the movie but the movie continued till 11:30-12:00 but people (Angelo, Faazil, Ehsan. H, Sultan) were awake between 04:00am-05:00am making silly noises and got into a little bita trouble.</w:t>
      </w:r>
    </w:p>
    <w:p w:rsidR="00862512" w:rsidRPr="00862512" w:rsidRDefault="00862512" w:rsidP="00862512">
      <w:pPr>
        <w:pStyle w:val="BodyText"/>
        <w:rPr>
          <w:rFonts w:ascii="Berlin Sans FB Demi" w:hAnsi="Berlin Sans FB Demi"/>
          <w:u w:val="single"/>
        </w:rPr>
      </w:pPr>
      <w:r w:rsidRPr="00862512">
        <w:rPr>
          <w:rFonts w:ascii="Berlin Sans FB Demi" w:hAnsi="Berlin Sans FB Demi"/>
          <w:u w:val="single"/>
        </w:rPr>
        <w:t>The Next Morning</w:t>
      </w:r>
    </w:p>
    <w:p w:rsidR="00862512" w:rsidRPr="00862512" w:rsidRDefault="00862512" w:rsidP="00862512">
      <w:pPr>
        <w:rPr>
          <w:rFonts w:ascii="Berlin Sans FB Demi" w:hAnsi="Berlin Sans FB Demi"/>
          <w:color w:val="000000" w:themeColor="text1"/>
        </w:rPr>
      </w:pPr>
      <w:r w:rsidRPr="00862512">
        <w:rPr>
          <w:rFonts w:ascii="Berlin Sans FB Demi" w:hAnsi="Berlin Sans FB Demi"/>
          <w:color w:val="000000" w:themeColor="text1"/>
        </w:rPr>
        <w:t>Their parents came to pick them up at 9:00 and signed them off, that’s the end of the sleepover</w:t>
      </w:r>
    </w:p>
    <w:p w:rsidR="00862512" w:rsidRPr="00872904" w:rsidRDefault="00862512">
      <w:pPr>
        <w:rPr>
          <w:color w:val="000000" w:themeColor="text1"/>
        </w:rPr>
      </w:pPr>
    </w:p>
    <w:sectPr w:rsidR="00862512" w:rsidRPr="00872904" w:rsidSect="00EB566E">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E37" w:rsidRDefault="005F5E37" w:rsidP="005F5E37">
      <w:pPr>
        <w:spacing w:after="0" w:line="240" w:lineRule="auto"/>
      </w:pPr>
      <w:r>
        <w:separator/>
      </w:r>
    </w:p>
  </w:endnote>
  <w:endnote w:type="continuationSeparator" w:id="0">
    <w:p w:rsidR="005F5E37" w:rsidRDefault="005F5E37" w:rsidP="005F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E37" w:rsidRDefault="005F5E37" w:rsidP="005F5E37">
      <w:pPr>
        <w:spacing w:after="0" w:line="240" w:lineRule="auto"/>
      </w:pPr>
      <w:r>
        <w:separator/>
      </w:r>
    </w:p>
  </w:footnote>
  <w:footnote w:type="continuationSeparator" w:id="0">
    <w:p w:rsidR="005F5E37" w:rsidRDefault="005F5E37" w:rsidP="005F5E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6E"/>
    <w:rsid w:val="00144304"/>
    <w:rsid w:val="002A33C8"/>
    <w:rsid w:val="002A4DB2"/>
    <w:rsid w:val="002A7E17"/>
    <w:rsid w:val="00430E33"/>
    <w:rsid w:val="00486049"/>
    <w:rsid w:val="005B4630"/>
    <w:rsid w:val="005F5E37"/>
    <w:rsid w:val="00734650"/>
    <w:rsid w:val="00734C0E"/>
    <w:rsid w:val="00786FA5"/>
    <w:rsid w:val="00862512"/>
    <w:rsid w:val="00872904"/>
    <w:rsid w:val="009A4B78"/>
    <w:rsid w:val="00E30C4D"/>
    <w:rsid w:val="00EB566E"/>
    <w:rsid w:val="00F037DA"/>
    <w:rsid w:val="00FD2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2CB83"/>
  <w15:chartTrackingRefBased/>
  <w15:docId w15:val="{70608DAC-6B35-4AEF-B2DB-F5BDACDDC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E37"/>
    <w:pPr>
      <w:keepNext/>
      <w:outlineLvl w:val="0"/>
    </w:pPr>
    <w:rPr>
      <w:color w:val="000000" w:themeColor="text1"/>
      <w:sz w:val="36"/>
      <w:szCs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E37"/>
  </w:style>
  <w:style w:type="paragraph" w:styleId="Footer">
    <w:name w:val="footer"/>
    <w:basedOn w:val="Normal"/>
    <w:link w:val="FooterChar"/>
    <w:uiPriority w:val="99"/>
    <w:unhideWhenUsed/>
    <w:rsid w:val="005F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E37"/>
  </w:style>
  <w:style w:type="character" w:customStyle="1" w:styleId="Heading1Char">
    <w:name w:val="Heading 1 Char"/>
    <w:basedOn w:val="DefaultParagraphFont"/>
    <w:link w:val="Heading1"/>
    <w:uiPriority w:val="9"/>
    <w:rsid w:val="005F5E37"/>
    <w:rPr>
      <w:color w:val="000000" w:themeColor="text1"/>
      <w:sz w:val="36"/>
      <w:szCs w:val="36"/>
      <w:u w:val="single"/>
    </w:rPr>
  </w:style>
  <w:style w:type="paragraph" w:styleId="BodyText">
    <w:name w:val="Body Text"/>
    <w:basedOn w:val="Normal"/>
    <w:link w:val="BodyTextChar"/>
    <w:uiPriority w:val="99"/>
    <w:unhideWhenUsed/>
    <w:rsid w:val="00872904"/>
    <w:rPr>
      <w:color w:val="000000" w:themeColor="text1"/>
    </w:rPr>
  </w:style>
  <w:style w:type="character" w:customStyle="1" w:styleId="BodyTextChar">
    <w:name w:val="Body Text Char"/>
    <w:basedOn w:val="DefaultParagraphFont"/>
    <w:link w:val="BodyText"/>
    <w:uiPriority w:val="99"/>
    <w:rsid w:val="00872904"/>
    <w:rPr>
      <w:color w:val="000000" w:themeColor="text1"/>
    </w:rPr>
  </w:style>
  <w:style w:type="paragraph" w:styleId="BodyText2">
    <w:name w:val="Body Text 2"/>
    <w:basedOn w:val="Normal"/>
    <w:link w:val="BodyText2Char"/>
    <w:uiPriority w:val="99"/>
    <w:unhideWhenUsed/>
    <w:rsid w:val="00E30C4D"/>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BodyText2Char">
    <w:name w:val="Body Text 2 Char"/>
    <w:basedOn w:val="DefaultParagraphFont"/>
    <w:link w:val="BodyText2"/>
    <w:uiPriority w:val="99"/>
    <w:rsid w:val="00E30C4D"/>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73BA3FDB</Template>
  <TotalTime>65</TotalTime>
  <Pages>1</Pages>
  <Words>444</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Angjelo Braha</dc:creator>
  <cp:keywords/>
  <dc:description/>
  <cp:lastModifiedBy>Angjelo Braha</cp:lastModifiedBy>
  <cp:revision>10</cp:revision>
  <dcterms:created xsi:type="dcterms:W3CDTF">2019-05-22T10:30:00Z</dcterms:created>
  <dcterms:modified xsi:type="dcterms:W3CDTF">2019-05-23T09:50:00Z</dcterms:modified>
</cp:coreProperties>
</file>