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60E" w:rsidRDefault="0097360E">
      <w:pPr>
        <w:rPr>
          <w:rFonts w:ascii="Verdana" w:hAnsi="Verdana"/>
          <w:color w:val="000000"/>
          <w:shd w:val="clear" w:color="auto" w:fill="F1F2F6"/>
        </w:rPr>
      </w:pPr>
      <w:r>
        <w:rPr>
          <w:noProof/>
          <w:lang w:eastAsia="en-GB"/>
        </w:rPr>
        <w:drawing>
          <wp:inline distT="0" distB="0" distL="0" distR="0">
            <wp:extent cx="4748530" cy="3625215"/>
            <wp:effectExtent l="0" t="0" r="0" b="0"/>
            <wp:docPr id="5" name="Picture 5" descr="http://www.craftster.org/pictures/data/500/medium/237686_26Oct10_DSCF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raftster.org/pictures/data/500/medium/237686_26Oct10_DSCF122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530" cy="362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60E" w:rsidRDefault="00704F0A">
      <w:pPr>
        <w:rPr>
          <w:rFonts w:ascii="Verdana" w:hAnsi="Verdana"/>
          <w:color w:val="000000"/>
          <w:shd w:val="clear" w:color="auto" w:fill="F1F2F6"/>
        </w:rPr>
      </w:pPr>
      <w:r>
        <w:rPr>
          <w:rFonts w:ascii="Verdana" w:hAnsi="Verdana"/>
          <w:color w:val="000000"/>
          <w:shd w:val="clear" w:color="auto" w:fill="F1F2F6"/>
        </w:rPr>
        <w:t>"</w:t>
      </w:r>
      <w:proofErr w:type="spellStart"/>
      <w:r>
        <w:rPr>
          <w:rFonts w:ascii="Verdana" w:hAnsi="Verdana"/>
          <w:color w:val="000000"/>
          <w:shd w:val="clear" w:color="auto" w:fill="F1F2F6"/>
        </w:rPr>
        <w:t>Julehjerter</w:t>
      </w:r>
      <w:proofErr w:type="spellEnd"/>
      <w:r>
        <w:rPr>
          <w:rFonts w:ascii="Verdana" w:hAnsi="Verdana"/>
          <w:color w:val="000000"/>
          <w:shd w:val="clear" w:color="auto" w:fill="F1F2F6"/>
        </w:rPr>
        <w:t xml:space="preserve">" are traditional Danish Christmas decorations woven from paper. They </w:t>
      </w:r>
      <w:proofErr w:type="gramStart"/>
      <w:r>
        <w:rPr>
          <w:rFonts w:ascii="Verdana" w:hAnsi="Verdana"/>
          <w:color w:val="000000"/>
          <w:shd w:val="clear" w:color="auto" w:fill="F1F2F6"/>
        </w:rPr>
        <w:t>can be filled</w:t>
      </w:r>
      <w:proofErr w:type="gramEnd"/>
      <w:r>
        <w:rPr>
          <w:rFonts w:ascii="Verdana" w:hAnsi="Verdana"/>
          <w:color w:val="000000"/>
          <w:shd w:val="clear" w:color="auto" w:fill="F1F2F6"/>
        </w:rPr>
        <w:t xml:space="preserve"> with sweets or candies if desired or just hung on the tree or just about anywhere as decorations.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 xml:space="preserve">To make the process easier </w:t>
      </w:r>
      <w:proofErr w:type="gramStart"/>
      <w:r>
        <w:rPr>
          <w:rFonts w:ascii="Verdana" w:hAnsi="Verdana"/>
          <w:color w:val="000000"/>
          <w:shd w:val="clear" w:color="auto" w:fill="F1F2F6"/>
        </w:rPr>
        <w:t>I've</w:t>
      </w:r>
      <w:proofErr w:type="gramEnd"/>
      <w:r>
        <w:rPr>
          <w:rFonts w:ascii="Verdana" w:hAnsi="Verdana"/>
          <w:color w:val="000000"/>
          <w:shd w:val="clear" w:color="auto" w:fill="F1F2F6"/>
        </w:rPr>
        <w:t xml:space="preserve"> made printable pdf templates which can be printed onto A4 craft paper, getting rid of the boring part. The Basic Heart Template produces the hearts pictured in the </w:t>
      </w:r>
      <w:proofErr w:type="gramStart"/>
      <w:r w:rsidR="0097360E">
        <w:rPr>
          <w:rFonts w:ascii="Verdana" w:hAnsi="Verdana"/>
          <w:color w:val="000000"/>
          <w:shd w:val="clear" w:color="auto" w:fill="F1F2F6"/>
        </w:rPr>
        <w:t>step-by-step</w:t>
      </w:r>
      <w:proofErr w:type="gramEnd"/>
      <w:r>
        <w:rPr>
          <w:rFonts w:ascii="Verdana" w:hAnsi="Verdana"/>
          <w:color w:val="000000"/>
          <w:shd w:val="clear" w:color="auto" w:fill="F1F2F6"/>
        </w:rPr>
        <w:t xml:space="preserve"> photo instructions, and the diagonal Heart template produces the hearts pictured above, but it's the same process used for each.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hyperlink r:id="rId5" w:tgtFrame="_blank" w:history="1">
        <w:r>
          <w:rPr>
            <w:rStyle w:val="Hyperlink"/>
            <w:rFonts w:ascii="Verdana" w:hAnsi="Verdana"/>
            <w:color w:val="006699"/>
            <w:u w:val="none"/>
            <w:shd w:val="clear" w:color="auto" w:fill="F1F2F6"/>
          </w:rPr>
          <w:t>Basic Heart Template</w:t>
        </w:r>
      </w:hyperlink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hyperlink r:id="rId6" w:tgtFrame="_blank" w:history="1">
        <w:r>
          <w:rPr>
            <w:rStyle w:val="Hyperlink"/>
            <w:rFonts w:ascii="Verdana" w:hAnsi="Verdana"/>
            <w:color w:val="006699"/>
            <w:u w:val="none"/>
            <w:shd w:val="clear" w:color="auto" w:fill="F1F2F6"/>
          </w:rPr>
          <w:t>Diagonal Heart Template</w:t>
        </w:r>
      </w:hyperlink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1.Print the basic heart template onto two contrasting coloured sheets of A4 paper, for the diagonal heart template print page 1 on one colour and page 2 on the other colour.</w:t>
      </w:r>
      <w:r>
        <w:rPr>
          <w:rStyle w:val="apple-converted-space"/>
          <w:rFonts w:ascii="Verdana" w:hAnsi="Verdana"/>
          <w:color w:val="000000"/>
          <w:shd w:val="clear" w:color="auto" w:fill="F1F2F6"/>
        </w:rPr>
        <w:t> </w:t>
      </w:r>
      <w:r>
        <w:rPr>
          <w:rFonts w:ascii="Verdana" w:hAnsi="Verdana"/>
          <w:color w:val="000000"/>
        </w:rPr>
        <w:br/>
      </w:r>
      <w:proofErr w:type="gramStart"/>
      <w:r>
        <w:rPr>
          <w:rFonts w:ascii="Verdana" w:hAnsi="Verdana"/>
          <w:color w:val="000000"/>
          <w:shd w:val="clear" w:color="auto" w:fill="F1F2F6"/>
        </w:rPr>
        <w:t>2.Cut</w:t>
      </w:r>
      <w:proofErr w:type="gramEnd"/>
      <w:r>
        <w:rPr>
          <w:rFonts w:ascii="Verdana" w:hAnsi="Verdana"/>
          <w:color w:val="000000"/>
          <w:shd w:val="clear" w:color="auto" w:fill="F1F2F6"/>
        </w:rPr>
        <w:t xml:space="preserve"> along the black line to create 3 rectangular strips from each piece of paper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3.Fold along the dashed line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 xml:space="preserve">4.Then cut out along the lines to create a shape, consisting of a square with a </w:t>
      </w:r>
      <w:proofErr w:type="spellStart"/>
      <w:r>
        <w:rPr>
          <w:rFonts w:ascii="Verdana" w:hAnsi="Verdana"/>
          <w:color w:val="000000"/>
          <w:shd w:val="clear" w:color="auto" w:fill="F1F2F6"/>
        </w:rPr>
        <w:t>semi circle</w:t>
      </w:r>
      <w:proofErr w:type="spellEnd"/>
      <w:r>
        <w:rPr>
          <w:rFonts w:ascii="Verdana" w:hAnsi="Verdana"/>
          <w:color w:val="000000"/>
          <w:shd w:val="clear" w:color="auto" w:fill="F1F2F6"/>
        </w:rPr>
        <w:t xml:space="preserve"> at the end.</w:t>
      </w:r>
      <w:r>
        <w:rPr>
          <w:rFonts w:ascii="Verdana" w:hAnsi="Verdana"/>
          <w:color w:val="000000"/>
        </w:rPr>
        <w:br/>
      </w:r>
      <w:proofErr w:type="gramStart"/>
      <w:r>
        <w:rPr>
          <w:rFonts w:ascii="Verdana" w:hAnsi="Verdana"/>
          <w:color w:val="000000"/>
          <w:shd w:val="clear" w:color="auto" w:fill="F1F2F6"/>
        </w:rPr>
        <w:t>5.Cut</w:t>
      </w:r>
      <w:proofErr w:type="gramEnd"/>
      <w:r>
        <w:rPr>
          <w:rFonts w:ascii="Verdana" w:hAnsi="Verdana"/>
          <w:color w:val="000000"/>
          <w:shd w:val="clear" w:color="auto" w:fill="F1F2F6"/>
        </w:rPr>
        <w:t xml:space="preserve"> along each black line to the line that runs along the top.</w:t>
      </w:r>
      <w:r>
        <w:rPr>
          <w:rFonts w:ascii="Verdana" w:hAnsi="Verdana"/>
          <w:color w:val="000000"/>
        </w:rPr>
        <w:br/>
      </w:r>
      <w:proofErr w:type="gramStart"/>
      <w:r>
        <w:rPr>
          <w:rFonts w:ascii="Verdana" w:hAnsi="Verdana"/>
          <w:color w:val="000000"/>
          <w:shd w:val="clear" w:color="auto" w:fill="F1F2F6"/>
        </w:rPr>
        <w:t>6.Unfold each shape, and refold so that the inside is now the outside so the printed lines will be hidden on the inside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7.Weave the strip from one side, between and then over the strips on the other side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8.Thread each strip in turn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9.Make sure the strips go through and over, not under and on top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10.As you get nearer the end, it gets trickier to thread the paper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11.The finished artic</w:t>
      </w:r>
      <w:bookmarkStart w:id="0" w:name="_GoBack"/>
      <w:bookmarkEnd w:id="0"/>
      <w:r>
        <w:rPr>
          <w:rFonts w:ascii="Verdana" w:hAnsi="Verdana"/>
          <w:color w:val="000000"/>
          <w:shd w:val="clear" w:color="auto" w:fill="F1F2F6"/>
        </w:rPr>
        <w:t>le, the final step is to attach a handle made of paper or string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  <w:shd w:val="clear" w:color="auto" w:fill="F1F2F6"/>
        </w:rPr>
        <w:t>12.The heart can be opened out and filled with sweets if desired or just hung on the tree</w:t>
      </w:r>
      <w:r w:rsidR="0097360E">
        <w:rPr>
          <w:rFonts w:ascii="Verdana" w:hAnsi="Verdana"/>
          <w:color w:val="000000"/>
        </w:rPr>
        <w:t>.</w:t>
      </w:r>
      <w:proofErr w:type="gramEnd"/>
    </w:p>
    <w:p w:rsidR="0097360E" w:rsidRDefault="00704F0A">
      <w:pPr>
        <w:rPr>
          <w:rFonts w:ascii="Verdana" w:hAnsi="Verdana"/>
          <w:color w:val="000000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4764405" cy="3818255"/>
            <wp:effectExtent l="0" t="0" r="0" b="0"/>
            <wp:docPr id="4" name="Picture 4" descr="http://www.craftster.org/pictures/data/500/medium/237686_26Oct10_instruc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raftster.org/pictures/data/500/medium/237686_26Oct10_instruction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</w:rPr>
        <w:br/>
      </w:r>
    </w:p>
    <w:p w:rsidR="0097360E" w:rsidRDefault="00704F0A">
      <w:pPr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6699"/>
          <w:shd w:val="clear" w:color="auto" w:fill="F1F2F6"/>
          <w:lang w:eastAsia="en-GB"/>
        </w:rPr>
        <w:drawing>
          <wp:inline distT="0" distB="0" distL="0" distR="0">
            <wp:extent cx="946785" cy="930275"/>
            <wp:effectExtent l="0" t="0" r="5715" b="3175"/>
            <wp:docPr id="3" name="Picture 3" descr="http://www.craftster.org/pictures/data/500/thumbs/237686_26Oct10_DSCF1237.JP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raftster.org/pictures/data/500/thumbs/237686_26Oct10_DSCF1237.JP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006699"/>
          <w:shd w:val="clear" w:color="auto" w:fill="F1F2F6"/>
          <w:lang w:eastAsia="en-GB"/>
        </w:rPr>
        <w:drawing>
          <wp:inline distT="0" distB="0" distL="0" distR="0">
            <wp:extent cx="946785" cy="529590"/>
            <wp:effectExtent l="0" t="0" r="5715" b="3810"/>
            <wp:docPr id="2" name="Picture 2" descr="http://www.craftster.org/pictures/data/500/thumbs/237686_26Oct10_DSCF1293.JP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raftster.org/pictures/data/500/thumbs/237686_26Oct10_DSCF1293.JP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52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60E" w:rsidRDefault="0097360E">
      <w:pPr>
        <w:rPr>
          <w:rFonts w:ascii="Verdana" w:hAnsi="Verdana"/>
          <w:color w:val="000000"/>
        </w:rPr>
      </w:pPr>
    </w:p>
    <w:p w:rsidR="00995EB5" w:rsidRDefault="00704F0A">
      <w:hyperlink r:id="rId12" w:tgtFrame="_blank" w:history="1">
        <w:r>
          <w:rPr>
            <w:rStyle w:val="Hyperlink"/>
            <w:rFonts w:ascii="Verdana" w:hAnsi="Verdana"/>
            <w:color w:val="006699"/>
            <w:u w:val="none"/>
            <w:shd w:val="clear" w:color="auto" w:fill="F1F2F6"/>
          </w:rPr>
          <w:t>Central Star Template</w:t>
        </w:r>
      </w:hyperlink>
      <w:r>
        <w:rPr>
          <w:rStyle w:val="apple-converted-space"/>
          <w:rFonts w:ascii="Verdana" w:hAnsi="Verdana"/>
          <w:color w:val="000000"/>
          <w:shd w:val="clear" w:color="auto" w:fill="F1F2F6"/>
        </w:rPr>
        <w:t> </w:t>
      </w:r>
      <w:r>
        <w:rPr>
          <w:rFonts w:ascii="Verdana" w:hAnsi="Verdana"/>
          <w:color w:val="000000"/>
          <w:shd w:val="clear" w:color="auto" w:fill="F1F2F6"/>
        </w:rPr>
        <w:t>as pictured below</w:t>
      </w:r>
      <w:r>
        <w:rPr>
          <w:rFonts w:ascii="Verdana" w:hAnsi="Verdana"/>
          <w:color w:val="000000"/>
        </w:rPr>
        <w:br/>
      </w:r>
      <w:r>
        <w:rPr>
          <w:noProof/>
          <w:lang w:eastAsia="en-GB"/>
        </w:rPr>
        <w:drawing>
          <wp:inline distT="0" distB="0" distL="0" distR="0">
            <wp:extent cx="4764405" cy="3657600"/>
            <wp:effectExtent l="0" t="0" r="0" b="0"/>
            <wp:docPr id="1" name="Picture 1" descr="http://www.craftster.org/pictures/data/500/medium/237686_01Nov10_DSCF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raftster.org/pictures/data/500/medium/237686_01Nov10_DSCF122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5EB5" w:rsidSect="0097360E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F0A"/>
    <w:rsid w:val="00704F0A"/>
    <w:rsid w:val="0097360E"/>
    <w:rsid w:val="0099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DCB1C8-F6C7-4962-8389-4E5549EE7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4F0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4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aftster.org/pictures/showphoto.php?photo=401339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ebygomm.ourownlittleworld.org/wp-content/documents/centralstar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bygomm.ourownlittleworld.org/wp-content/documents/DiagonalHearts.pdf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www.ebygomm.ourownlittleworld.org/wp-content/documents/basichearttemplate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raftster.org/pictures/showphoto.php?photo=401341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E4FA34A.dotm</Template>
  <TotalTime>13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ejensen.301</dc:creator>
  <cp:keywords/>
  <dc:description/>
  <cp:lastModifiedBy>ejensen.301</cp:lastModifiedBy>
  <cp:revision>1</cp:revision>
  <dcterms:created xsi:type="dcterms:W3CDTF">2015-10-12T15:11:00Z</dcterms:created>
  <dcterms:modified xsi:type="dcterms:W3CDTF">2015-10-12T15:24:00Z</dcterms:modified>
</cp:coreProperties>
</file>