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971231" cy="2228850"/>
            <wp:effectExtent l="9208" t="0" r="0" b="0"/>
            <wp:docPr id="1" name="Picture 1" descr="F:\DCIM\104_PANA\P104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4_PANA\P10402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3831" cy="22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 wp14:anchorId="57EEA2F6" wp14:editId="78EEA5F5">
            <wp:extent cx="3136299" cy="2352675"/>
            <wp:effectExtent l="0" t="8255" r="0" b="0"/>
            <wp:docPr id="2" name="Picture 2" descr="F:\DCIM\104_PANA\P104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4_PANA\P10402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6814" cy="235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>
        <w:t xml:space="preserve"> </w:t>
      </w:r>
      <w:r w:rsidRPr="004035C9">
        <w:rPr>
          <w:noProof/>
          <w:lang w:eastAsia="en-GB"/>
        </w:rPr>
        <w:drawing>
          <wp:inline distT="0" distB="0" distL="0" distR="0">
            <wp:extent cx="3152775" cy="2365034"/>
            <wp:effectExtent l="0" t="6032" r="3492" b="3493"/>
            <wp:docPr id="3" name="Picture 3" descr="F:\DCIM\104_PANA\P104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4_PANA\P10402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5216" cy="23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2990850" cy="2243567"/>
            <wp:effectExtent l="0" t="7303" r="0" b="0"/>
            <wp:docPr id="4" name="Picture 4" descr="F:\DCIM\104_PANA\P104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4_PANA\P10402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3479" cy="224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933138" cy="2200275"/>
            <wp:effectExtent l="4445" t="0" r="5080" b="5080"/>
            <wp:docPr id="5" name="Picture 5" descr="F:\DCIM\104_PANA\P104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4_PANA\P10402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4944" cy="220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4035C9">
        <w:rPr>
          <w:noProof/>
          <w:lang w:eastAsia="en-GB"/>
        </w:rPr>
        <w:drawing>
          <wp:inline distT="0" distB="0" distL="0" distR="0">
            <wp:extent cx="2996625" cy="2247900"/>
            <wp:effectExtent l="0" t="6667" r="6667" b="6668"/>
            <wp:docPr id="6" name="Picture 6" descr="F:\DCIM\104_PANA\P104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4_PANA\P10402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7806" cy="224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752725" cy="2064939"/>
            <wp:effectExtent l="1270" t="0" r="0" b="0"/>
            <wp:docPr id="7" name="Picture 7" descr="F:\DCIM\104_PANA\P104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4_PANA\P10402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2725" cy="206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2800350" cy="2100664"/>
            <wp:effectExtent l="6985" t="0" r="6985" b="6985"/>
            <wp:docPr id="8" name="Picture 8" descr="F:\DCIM\104_PANA\P104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4_PANA\P104026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2332" cy="210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562225" cy="1922036"/>
            <wp:effectExtent l="0" t="3492" r="6032" b="6033"/>
            <wp:docPr id="9" name="Picture 9" descr="F:\DCIM\104_PANA\P104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4_PANA\P10402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5680" cy="192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2762250" cy="2072084"/>
            <wp:effectExtent l="2222" t="0" r="2223" b="2222"/>
            <wp:docPr id="10" name="Picture 10" descr="F:\DCIM\104_PANA\P104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4_PANA\P10402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5955" cy="207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526817" cy="1895475"/>
            <wp:effectExtent l="0" t="8255" r="0" b="0"/>
            <wp:docPr id="11" name="Picture 11" descr="F:\DCIM\104_PANA\P104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4_PANA\P10402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1445" cy="189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4035C9">
        <w:rPr>
          <w:noProof/>
          <w:lang w:eastAsia="en-GB"/>
        </w:rPr>
        <w:drawing>
          <wp:inline distT="0" distB="0" distL="0" distR="0">
            <wp:extent cx="2800350" cy="2100665"/>
            <wp:effectExtent l="6985" t="0" r="6985" b="6985"/>
            <wp:docPr id="12" name="Picture 12" descr="F:\DCIM\104_PANA\P104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4_PANA\P10402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2243" cy="21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lastRenderedPageBreak/>
        <w:drawing>
          <wp:inline distT="0" distB="0" distL="0" distR="0">
            <wp:extent cx="2457450" cy="1843440"/>
            <wp:effectExtent l="2222" t="0" r="2223" b="2222"/>
            <wp:docPr id="13" name="Picture 13" descr="F:\DCIM\104_PANA\P104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4_PANA\P10402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0142" cy="184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2733675" cy="2050649"/>
            <wp:effectExtent l="0" t="1270" r="8255" b="8255"/>
            <wp:docPr id="14" name="Picture 14" descr="F:\DCIM\104_PANA\P104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4_PANA\P10402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5562" cy="205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717279" cy="2038350"/>
            <wp:effectExtent l="0" t="3492" r="3492" b="3493"/>
            <wp:docPr id="15" name="Picture 15" descr="F:\DCIM\104_PANA\P104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4_PANA\P10402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2371" cy="204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3022021" cy="2266950"/>
            <wp:effectExtent l="0" t="3492" r="3492" b="3493"/>
            <wp:docPr id="16" name="Picture 16" descr="F:\DCIM\104_PANA\P104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4_PANA\P10402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3264" cy="226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3090490" cy="2318311"/>
            <wp:effectExtent l="5080" t="0" r="1270" b="1270"/>
            <wp:docPr id="17" name="Picture 17" descr="F:\DCIM\104_PANA\P104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4_PANA\P104027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1488" cy="232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4035C9">
        <w:rPr>
          <w:noProof/>
          <w:lang w:eastAsia="en-GB"/>
        </w:rPr>
        <w:drawing>
          <wp:inline distT="0" distB="0" distL="0" distR="0">
            <wp:extent cx="3276600" cy="2457921"/>
            <wp:effectExtent l="9525" t="0" r="0" b="0"/>
            <wp:docPr id="18" name="Picture 18" descr="F:\DCIM\104_PANA\P1040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4_PANA\P104027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78651" cy="245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3039705" cy="2280215"/>
            <wp:effectExtent l="0" t="1270" r="7620" b="7620"/>
            <wp:docPr id="19" name="Picture 19" descr="F:\DCIM\104_PANA\P104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DCIM\104_PANA\P104027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519" cy="228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3181350" cy="2386470"/>
            <wp:effectExtent l="0" t="2540" r="0" b="0"/>
            <wp:docPr id="20" name="Picture 20" descr="F:\DCIM\104_PANA\P104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DCIM\104_PANA\P104027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4038" cy="238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933138" cy="2200275"/>
            <wp:effectExtent l="4445" t="0" r="5080" b="5080"/>
            <wp:docPr id="21" name="Picture 21" descr="F:\DCIM\104_PANA\P104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CIM\104_PANA\P104027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4098" cy="220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035C9">
        <w:rPr>
          <w:noProof/>
          <w:lang w:eastAsia="en-GB"/>
        </w:rPr>
        <w:drawing>
          <wp:inline distT="0" distB="0" distL="0" distR="0">
            <wp:extent cx="2996626" cy="2247900"/>
            <wp:effectExtent l="0" t="6667" r="6667" b="6668"/>
            <wp:docPr id="22" name="Picture 22" descr="F:\DCIM\104_PANA\P104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DCIM\104_PANA\P104027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7748" cy="224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5C9" w:rsidRDefault="004035C9"/>
    <w:p w:rsidR="004035C9" w:rsidRDefault="004035C9">
      <w:r w:rsidRPr="004035C9">
        <w:rPr>
          <w:noProof/>
          <w:lang w:eastAsia="en-GB"/>
        </w:rPr>
        <w:drawing>
          <wp:inline distT="0" distB="0" distL="0" distR="0">
            <wp:extent cx="2600325" cy="1950617"/>
            <wp:effectExtent l="1270" t="0" r="0" b="0"/>
            <wp:docPr id="23" name="Picture 23" descr="F:\DCIM\104_PANA\P104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DCIM\104_PANA\P104027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3145" cy="195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r w:rsidRPr="004035C9">
        <w:rPr>
          <w:noProof/>
          <w:lang w:eastAsia="en-GB"/>
        </w:rPr>
        <w:drawing>
          <wp:inline distT="0" distB="0" distL="0" distR="0">
            <wp:extent cx="2705100" cy="2029213"/>
            <wp:effectExtent l="0" t="4763" r="0" b="0"/>
            <wp:docPr id="24" name="Picture 24" descr="F:\DCIM\104_PANA\P1040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DCIM\104_PANA\P104027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6157" cy="2030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035C9" w:rsidSect="004035C9">
      <w:pgSz w:w="11906" w:h="16838"/>
      <w:pgMar w:top="709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C9"/>
    <w:rsid w:val="004035C9"/>
    <w:rsid w:val="004F2B09"/>
    <w:rsid w:val="00664A13"/>
    <w:rsid w:val="00F4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DD64C-C6A2-4A90-8CF8-E37F21C5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674D1D93</Template>
  <TotalTime>13</TotalTime>
  <Pages>4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tpearce.301</dc:creator>
  <cp:keywords/>
  <dc:description/>
  <cp:lastModifiedBy>tpearce.301</cp:lastModifiedBy>
  <cp:revision>2</cp:revision>
  <dcterms:created xsi:type="dcterms:W3CDTF">2015-10-12T11:32:00Z</dcterms:created>
  <dcterms:modified xsi:type="dcterms:W3CDTF">2015-11-17T16:18:00Z</dcterms:modified>
</cp:coreProperties>
</file>