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C6" w:rsidRDefault="00E8741C">
      <w:r w:rsidRPr="00E8741C">
        <w:rPr>
          <w:noProof/>
          <w:lang w:eastAsia="en-GB"/>
        </w:rPr>
        <w:drawing>
          <wp:inline distT="0" distB="0" distL="0" distR="0">
            <wp:extent cx="5731510" cy="4299456"/>
            <wp:effectExtent l="0" t="7620" r="0" b="0"/>
            <wp:docPr id="1" name="Picture 1" descr="F:\DCIM\104_PANA\P104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4_PANA\P10402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2" name="Picture 2" descr="F:\DCIM\104_PANA\P104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4_PANA\P10402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3" name="Picture 3" descr="F:\DCIM\104_PANA\P104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4_PANA\P10402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4" name="Picture 4" descr="F:\DCIM\104_PANA\P104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4_PANA\P1040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5" name="Picture 5" descr="F:\DCIM\104_PANA\P104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4_PANA\P10402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9" name="Picture 9" descr="F:\DCIM\104_PANA\P104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4_PANA\P10402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10" name="Picture 10" descr="F:\DCIM\104_PANA\P104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4_PANA\P10402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11" name="Picture 11" descr="F:\DCIM\104_PANA\P104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4_PANA\P10402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12" name="Picture 12" descr="F:\DCIM\104_PANA\P104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4_PANA\P10402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1C" w:rsidRDefault="00E8741C"/>
    <w:p w:rsidR="00E8741C" w:rsidRDefault="00E8741C">
      <w:bookmarkStart w:id="0" w:name="_GoBack"/>
      <w:r w:rsidRPr="00E8741C">
        <w:rPr>
          <w:noProof/>
          <w:lang w:eastAsia="en-GB"/>
        </w:rPr>
        <w:lastRenderedPageBreak/>
        <w:drawing>
          <wp:inline distT="0" distB="0" distL="0" distR="0">
            <wp:extent cx="5731510" cy="4299456"/>
            <wp:effectExtent l="0" t="7620" r="0" b="0"/>
            <wp:docPr id="13" name="Picture 13" descr="F:\DCIM\104_PANA\P104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4_PANA\P10402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87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41C"/>
    <w:rsid w:val="004F2B09"/>
    <w:rsid w:val="00B83F2C"/>
    <w:rsid w:val="00E8741C"/>
    <w:rsid w:val="00F4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F84D05-4D9A-4EAB-AB0C-02BA5202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D620BB19</Template>
  <TotalTime>8</TotalTime>
  <Pages>10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tpearce.301</dc:creator>
  <cp:keywords/>
  <dc:description/>
  <cp:lastModifiedBy>tpearce.301</cp:lastModifiedBy>
  <cp:revision>2</cp:revision>
  <dcterms:created xsi:type="dcterms:W3CDTF">2015-09-22T13:32:00Z</dcterms:created>
  <dcterms:modified xsi:type="dcterms:W3CDTF">2015-11-17T16:44:00Z</dcterms:modified>
</cp:coreProperties>
</file>