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77C6" w:rsidRDefault="00B13030">
      <w:r w:rsidRPr="00B13030">
        <w:rPr>
          <w:noProof/>
          <w:lang w:eastAsia="en-GB"/>
        </w:rPr>
        <w:drawing>
          <wp:inline distT="0" distB="0" distL="0" distR="0">
            <wp:extent cx="5731510" cy="4299456"/>
            <wp:effectExtent l="0" t="0" r="2540" b="6350"/>
            <wp:docPr id="1" name="Picture 1" descr="F:\DCIM\104_PANA\P1040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4_PANA\P104024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9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030" w:rsidRDefault="00B13030"/>
    <w:p w:rsidR="00B13030" w:rsidRDefault="00B13030">
      <w:r w:rsidRPr="00B13030">
        <w:rPr>
          <w:noProof/>
          <w:lang w:eastAsia="en-GB"/>
        </w:rPr>
        <w:drawing>
          <wp:inline distT="0" distB="0" distL="0" distR="0">
            <wp:extent cx="5731510" cy="4299456"/>
            <wp:effectExtent l="0" t="0" r="2540" b="6350"/>
            <wp:docPr id="2" name="Picture 2" descr="F:\DCIM\104_PANA\P1040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4_PANA\P104024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9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3030" w:rsidRDefault="00B13030"/>
    <w:p w:rsidR="00B13030" w:rsidRDefault="00B13030">
      <w:r w:rsidRPr="00B13030">
        <w:rPr>
          <w:noProof/>
          <w:lang w:eastAsia="en-GB"/>
        </w:rPr>
        <w:lastRenderedPageBreak/>
        <w:drawing>
          <wp:inline distT="0" distB="0" distL="0" distR="0">
            <wp:extent cx="4672707" cy="3505200"/>
            <wp:effectExtent l="0" t="0" r="0" b="0"/>
            <wp:docPr id="9" name="Picture 9" descr="F:\DCIM\104_PANA\P1040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DCIM\104_PANA\P104025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662" cy="3508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3030">
        <w:rPr>
          <w:noProof/>
          <w:lang w:eastAsia="en-GB"/>
        </w:rPr>
        <w:drawing>
          <wp:inline distT="0" distB="0" distL="0" distR="0">
            <wp:extent cx="5282186" cy="3962400"/>
            <wp:effectExtent l="0" t="0" r="0" b="0"/>
            <wp:docPr id="7" name="Picture 7" descr="F:\DCIM\104_PANA\P1040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4_PANA\P10402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1390" cy="396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13030">
        <w:rPr>
          <w:noProof/>
          <w:lang w:eastAsia="en-GB"/>
        </w:rPr>
        <w:lastRenderedPageBreak/>
        <w:drawing>
          <wp:inline distT="0" distB="0" distL="0" distR="0">
            <wp:extent cx="4743307" cy="3558161"/>
            <wp:effectExtent l="0" t="0" r="635" b="4445"/>
            <wp:docPr id="6" name="Picture 6" descr="F:\DCIM\104_PANA\P10402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4_PANA\P104024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5595" cy="3559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Pr="00B13030">
        <w:rPr>
          <w:noProof/>
          <w:lang w:eastAsia="en-GB"/>
        </w:rPr>
        <w:drawing>
          <wp:inline distT="0" distB="0" distL="0" distR="0">
            <wp:extent cx="4761588" cy="3571875"/>
            <wp:effectExtent l="0" t="0" r="1270" b="0"/>
            <wp:docPr id="5" name="Picture 5" descr="F:\DCIM\104_PANA\P1040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4_PANA\P104024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0990" cy="3578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Pr="00B13030">
        <w:rPr>
          <w:noProof/>
          <w:lang w:eastAsia="en-GB"/>
        </w:rPr>
        <w:lastRenderedPageBreak/>
        <w:drawing>
          <wp:inline distT="0" distB="0" distL="0" distR="0">
            <wp:extent cx="5152467" cy="3865090"/>
            <wp:effectExtent l="0" t="0" r="0" b="2540"/>
            <wp:docPr id="4" name="Picture 4" descr="F:\DCIM\104_PANA\P1040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4_PANA\P104025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4071" cy="3866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3A12">
        <w:rPr>
          <w:noProof/>
          <w:lang w:eastAsia="en-GB"/>
        </w:rPr>
        <w:t>.</w:t>
      </w:r>
      <w:r w:rsidRPr="00B13030">
        <w:rPr>
          <w:noProof/>
          <w:lang w:eastAsia="en-GB"/>
        </w:rPr>
        <w:drawing>
          <wp:inline distT="0" distB="0" distL="0" distR="0">
            <wp:extent cx="5775960" cy="4332800"/>
            <wp:effectExtent l="0" t="0" r="0" b="0"/>
            <wp:docPr id="3" name="Picture 3" descr="F:\DCIM\104_PANA\P1040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4_PANA\P104025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6913" cy="4333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13030" w:rsidSect="00B13030">
      <w:pgSz w:w="11906" w:h="16838"/>
      <w:pgMar w:top="284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030"/>
    <w:rsid w:val="004F2B09"/>
    <w:rsid w:val="00B13030"/>
    <w:rsid w:val="00C73A12"/>
    <w:rsid w:val="00E87BFB"/>
    <w:rsid w:val="00F42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AB65A9-F140-4592-A643-68164B1AE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3A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3A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2E48B20F</Template>
  <TotalTime>8</TotalTime>
  <Pages>4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tpearce.301</dc:creator>
  <cp:keywords/>
  <dc:description/>
  <cp:lastModifiedBy>tpearce.301</cp:lastModifiedBy>
  <cp:revision>3</cp:revision>
  <cp:lastPrinted>2015-10-02T10:17:00Z</cp:lastPrinted>
  <dcterms:created xsi:type="dcterms:W3CDTF">2015-10-02T10:13:00Z</dcterms:created>
  <dcterms:modified xsi:type="dcterms:W3CDTF">2015-11-17T16:42:00Z</dcterms:modified>
</cp:coreProperties>
</file>