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00B0F0">
    <v:background id="_x0000_s1025" o:bwmode="white" fillcolor="#00b0f0" o:targetscreensize="1024,768">
      <v:fill color2="#f39" focus="100%" type="gradient"/>
    </v:background>
  </w:background>
  <w:body>
    <w:p w:rsidR="007455A4" w:rsidRDefault="007455A4" w:rsidP="002B4E2D"/>
    <w:p w:rsidR="002B4E2D" w:rsidRDefault="002B4E2D" w:rsidP="002B4E2D">
      <w:pPr>
        <w:pStyle w:val="ListParagraph"/>
        <w:numPr>
          <w:ilvl w:val="0"/>
          <w:numId w:val="1"/>
        </w:numPr>
      </w:pPr>
      <w:bookmarkStart w:id="0" w:name="_GoBack"/>
      <w:bookmarkEnd w:id="0"/>
      <w:r w:rsidRPr="002B4E2D">
        <w:rPr>
          <w:noProof/>
          <w:lang w:eastAsia="en-GB"/>
        </w:rPr>
        <w:drawing>
          <wp:inline distT="0" distB="0" distL="0" distR="0" wp14:anchorId="24DF0CBA" wp14:editId="1BF80B26">
            <wp:extent cx="9525" cy="9525"/>
            <wp:effectExtent l="0" t="0" r="0" b="0"/>
            <wp:docPr id="3" name="Picture 3" descr="http://www.3dnamewallpapers.com/graphics/blanks/blan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3dnamewallpapers.com/graphics/blanks/blank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4E2D">
        <w:rPr>
          <w:noProof/>
          <w:lang w:eastAsia="en-GB"/>
        </w:rPr>
        <w:drawing>
          <wp:inline distT="0" distB="0" distL="0" distR="0" wp14:anchorId="15D06089" wp14:editId="7614364B">
            <wp:extent cx="9525" cy="9525"/>
            <wp:effectExtent l="0" t="0" r="0" b="0"/>
            <wp:docPr id="4" name="Picture 4" descr="http://www.3dnamewallpapers.com/graphics/blanks/blan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3dnamewallpapers.com/graphics/blanks/blank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E2D" w:rsidRDefault="000A758A" w:rsidP="002B4E2D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50DAF93" wp14:editId="69157776">
            <wp:simplePos x="0" y="0"/>
            <wp:positionH relativeFrom="column">
              <wp:posOffset>400050</wp:posOffset>
            </wp:positionH>
            <wp:positionV relativeFrom="paragraph">
              <wp:posOffset>83185</wp:posOffset>
            </wp:positionV>
            <wp:extent cx="5162550" cy="6092190"/>
            <wp:effectExtent l="0" t="0" r="0" b="3810"/>
            <wp:wrapThrough wrapText="bothSides">
              <wp:wrapPolygon edited="0">
                <wp:start x="0" y="0"/>
                <wp:lineTo x="0" y="21546"/>
                <wp:lineTo x="21520" y="21546"/>
                <wp:lineTo x="21520" y="0"/>
                <wp:lineTo x="0" y="0"/>
              </wp:wrapPolygon>
            </wp:wrapThrough>
            <wp:docPr id="1" name="Picture 1" descr="http://img1.wikia.nocookie.net/__cb20130115125507/clubpenguin/images/c/c5/Lightbulb_cart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g1.wikia.nocookie.net/__cb20130115125507/clubpenguin/images/c/c5/Lightbulb_cartoo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6092190"/>
                    </a:xfrm>
                    <a:prstGeom prst="rect">
                      <a:avLst/>
                    </a:prstGeom>
                    <a:solidFill>
                      <a:srgbClr val="1DC4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1408">
        <w:rPr>
          <w:noProof/>
          <w:lang w:eastAsia="en-GB"/>
        </w:rPr>
        <w:t xml:space="preserve"> </w:t>
      </w:r>
    </w:p>
    <w:p w:rsidR="008C0271" w:rsidRDefault="0010197F" w:rsidP="002B4E2D"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63C93F88" wp14:editId="3A971F4C">
            <wp:simplePos x="0" y="0"/>
            <wp:positionH relativeFrom="column">
              <wp:posOffset>3000375</wp:posOffset>
            </wp:positionH>
            <wp:positionV relativeFrom="paragraph">
              <wp:posOffset>2089150</wp:posOffset>
            </wp:positionV>
            <wp:extent cx="1314450" cy="1314450"/>
            <wp:effectExtent l="0" t="0" r="0" b="0"/>
            <wp:wrapThrough wrapText="bothSides">
              <wp:wrapPolygon edited="0">
                <wp:start x="0" y="0"/>
                <wp:lineTo x="0" y="21287"/>
                <wp:lineTo x="21287" y="21287"/>
                <wp:lineTo x="21287" y="0"/>
                <wp:lineTo x="0" y="0"/>
              </wp:wrapPolygon>
            </wp:wrapThrough>
            <wp:docPr id="17" name="Picture 17" descr="http://t0.gstatic.com/images?q=tbn:ANd9GcTcXMdGECpPSlDykWEHq7BbcACfKlmZwrYyBTLCY6Zi2JKRR-P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0.gstatic.com/images?q=tbn:ANd9GcTcXMdGECpPSlDykWEHq7BbcACfKlmZwrYyBTLCY6Zi2JKRR-P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9866BF" wp14:editId="3BAA99CF">
                <wp:simplePos x="0" y="0"/>
                <wp:positionH relativeFrom="column">
                  <wp:posOffset>2547620</wp:posOffset>
                </wp:positionH>
                <wp:positionV relativeFrom="paragraph">
                  <wp:posOffset>4032885</wp:posOffset>
                </wp:positionV>
                <wp:extent cx="347980" cy="1116330"/>
                <wp:effectExtent l="0" t="0" r="0" b="762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980" cy="1116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247DE" w:rsidRPr="0010197F" w:rsidRDefault="00D247DE" w:rsidP="00D247DE">
                            <w:pPr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glow w14:rad="1397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10197F"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glow w14:rad="1397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200.6pt;margin-top:317.55pt;width:27.4pt;height:87.9pt;z-index:2516766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" filled="f" stroked="f">
                <v:fill o:detectmouseclick="t"/>
                <v:textbox style="mso-fit-shape-to-text:t">
                  <w:txbxContent>
                    <w:p w:rsidR="00D247DE" w:rsidRPr="0010197F" w:rsidRDefault="00D247DE" w:rsidP="00D247DE">
                      <w:pPr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glow w14:rad="1397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10197F">
                        <w:rPr>
                          <w:b/>
                          <w:noProof/>
                          <w:spacing w:val="10"/>
                          <w:sz w:val="72"/>
                          <w:szCs w:val="72"/>
                          <w14:glow w14:rad="1397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ADB6DAC" wp14:editId="6F0B204B">
                <wp:simplePos x="0" y="0"/>
                <wp:positionH relativeFrom="column">
                  <wp:posOffset>2557145</wp:posOffset>
                </wp:positionH>
                <wp:positionV relativeFrom="paragraph">
                  <wp:posOffset>3697605</wp:posOffset>
                </wp:positionV>
                <wp:extent cx="419735" cy="968375"/>
                <wp:effectExtent l="0" t="0" r="0" b="762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35" cy="968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247DE" w:rsidRPr="00D247DE" w:rsidRDefault="00D247DE" w:rsidP="00D247DE">
                            <w:pPr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glow w14:rad="1397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D247DE"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glow w14:rad="1397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27" type="#_x0000_t202" style="position:absolute;margin-left:201.35pt;margin-top:291.15pt;width:33.05pt;height:76.25pt;z-index:251674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" filled="f" stroked="f">
                <v:fill o:detectmouseclick="t"/>
                <v:textbox style="mso-fit-shape-to-text:t">
                  <w:txbxContent>
                    <w:p w:rsidR="00D247DE" w:rsidRPr="00D247DE" w:rsidRDefault="00D247DE" w:rsidP="00D247DE">
                      <w:pPr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glow w14:rad="1397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D247DE">
                        <w:rPr>
                          <w:b/>
                          <w:noProof/>
                          <w:spacing w:val="10"/>
                          <w:sz w:val="72"/>
                          <w:szCs w:val="72"/>
                          <w14:glow w14:rad="1397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E2E206" wp14:editId="5305AE8F">
                <wp:simplePos x="0" y="0"/>
                <wp:positionH relativeFrom="column">
                  <wp:posOffset>2521585</wp:posOffset>
                </wp:positionH>
                <wp:positionV relativeFrom="paragraph">
                  <wp:posOffset>3298190</wp:posOffset>
                </wp:positionV>
                <wp:extent cx="301625" cy="968375"/>
                <wp:effectExtent l="0" t="0" r="0" b="762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625" cy="968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247DE" w:rsidRPr="0010197F" w:rsidRDefault="00D247DE" w:rsidP="00D247DE">
                            <w:pPr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glow w14:rad="1397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10197F"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glow w14:rad="1397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28" type="#_x0000_t202" style="position:absolute;margin-left:198.55pt;margin-top:259.7pt;width:23.75pt;height:76.25pt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" filled="f" stroked="f">
                <v:fill o:detectmouseclick="t"/>
                <v:textbox style="mso-fit-shape-to-text:t">
                  <w:txbxContent>
                    <w:p w:rsidR="00D247DE" w:rsidRPr="0010197F" w:rsidRDefault="00D247DE" w:rsidP="00D247DE">
                      <w:pPr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glow w14:rad="1397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10197F">
                        <w:rPr>
                          <w:b/>
                          <w:noProof/>
                          <w:spacing w:val="10"/>
                          <w:sz w:val="72"/>
                          <w:szCs w:val="72"/>
                          <w14:glow w14:rad="1397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068E80" wp14:editId="42958337">
                <wp:simplePos x="0" y="0"/>
                <wp:positionH relativeFrom="column">
                  <wp:posOffset>2569845</wp:posOffset>
                </wp:positionH>
                <wp:positionV relativeFrom="paragraph">
                  <wp:posOffset>2972435</wp:posOffset>
                </wp:positionV>
                <wp:extent cx="390525" cy="886460"/>
                <wp:effectExtent l="0" t="0" r="0" b="76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886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247DE" w:rsidRPr="0010197F" w:rsidRDefault="00D247DE" w:rsidP="00D247DE">
                            <w:pPr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glow w14:rad="1397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10197F"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glow w14:rad="1397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29" type="#_x0000_t202" style="position:absolute;margin-left:202.35pt;margin-top:234.05pt;width:30.75pt;height:69.8pt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" filled="f" stroked="f">
                <v:fill o:detectmouseclick="t"/>
                <v:textbox style="mso-fit-shape-to-text:t">
                  <w:txbxContent>
                    <w:p w:rsidR="00D247DE" w:rsidRPr="0010197F" w:rsidRDefault="00D247DE" w:rsidP="00D247DE">
                      <w:pPr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glow w14:rad="1397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10197F">
                        <w:rPr>
                          <w:b/>
                          <w:noProof/>
                          <w:spacing w:val="10"/>
                          <w:sz w:val="72"/>
                          <w:szCs w:val="72"/>
                          <w14:glow w14:rad="1397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D7B017" wp14:editId="798B5DC2">
                <wp:simplePos x="0" y="0"/>
                <wp:positionH relativeFrom="column">
                  <wp:posOffset>2522220</wp:posOffset>
                </wp:positionH>
                <wp:positionV relativeFrom="paragraph">
                  <wp:posOffset>2571115</wp:posOffset>
                </wp:positionV>
                <wp:extent cx="390525" cy="952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247DE" w:rsidRPr="0010197F" w:rsidRDefault="00D247DE" w:rsidP="00D247DE">
                            <w:pPr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glow w14:rad="1397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10197F"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glow w14:rad="1397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" o:spid="_x0000_s1030" type="#_x0000_t202" style="position:absolute;margin-left:198.6pt;margin-top:202.45pt;width:30.75pt;height:.7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" filled="f" stroked="f">
                <v:fill o:detectmouseclick="t"/>
                <v:textbox style="mso-fit-shape-to-text:t">
                  <w:txbxContent>
                    <w:p w:rsidR="00D247DE" w:rsidRPr="0010197F" w:rsidRDefault="00D247DE" w:rsidP="00D247DE">
                      <w:pPr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glow w14:rad="1397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10197F">
                        <w:rPr>
                          <w:b/>
                          <w:noProof/>
                          <w:spacing w:val="10"/>
                          <w:sz w:val="72"/>
                          <w:szCs w:val="72"/>
                          <w14:glow w14:rad="1397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298E1F8" wp14:editId="6E21E918">
                <wp:simplePos x="0" y="0"/>
                <wp:positionH relativeFrom="column">
                  <wp:posOffset>2521585</wp:posOffset>
                </wp:positionH>
                <wp:positionV relativeFrom="paragraph">
                  <wp:posOffset>2236470</wp:posOffset>
                </wp:positionV>
                <wp:extent cx="415290" cy="685800"/>
                <wp:effectExtent l="0" t="0" r="0" b="762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29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33BE8" w:rsidRPr="00D247DE" w:rsidRDefault="00233BE8" w:rsidP="00233BE8">
                            <w:pPr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glow w14:rad="1397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D247DE"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glow w14:rad="1397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31" type="#_x0000_t202" style="position:absolute;margin-left:198.55pt;margin-top:176.1pt;width:32.7pt;height:54pt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" filled="f" stroked="f">
                <v:textbox style="mso-fit-shape-to-text:t">
                  <w:txbxContent>
                    <w:p w:rsidR="00233BE8" w:rsidRPr="00D247DE" w:rsidRDefault="00233BE8" w:rsidP="00233BE8">
                      <w:pPr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glow w14:rad="1397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D247DE">
                        <w:rPr>
                          <w:b/>
                          <w:noProof/>
                          <w:spacing w:val="10"/>
                          <w:sz w:val="72"/>
                          <w:szCs w:val="72"/>
                          <w14:glow w14:rad="1397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F81D41" wp14:editId="3A8710DE">
                <wp:simplePos x="0" y="0"/>
                <wp:positionH relativeFrom="column">
                  <wp:posOffset>2525395</wp:posOffset>
                </wp:positionH>
                <wp:positionV relativeFrom="paragraph">
                  <wp:posOffset>1900555</wp:posOffset>
                </wp:positionV>
                <wp:extent cx="1828800" cy="6858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F4EDA" w:rsidRPr="00D247DE" w:rsidRDefault="008F4EDA" w:rsidP="008F4EDA">
                            <w:pPr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glow w14:rad="1397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D247DE"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glow w14:rad="1397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2" type="#_x0000_t202" style="position:absolute;margin-left:198.85pt;margin-top:149.65pt;width:2in;height:54pt;z-index:2516643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" filled="f" stroked="f">
                <v:textbox>
                  <w:txbxContent>
                    <w:p w:rsidR="008F4EDA" w:rsidRPr="00D247DE" w:rsidRDefault="008F4EDA" w:rsidP="008F4EDA">
                      <w:pPr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glow w14:rad="1397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D247DE">
                        <w:rPr>
                          <w:b/>
                          <w:noProof/>
                          <w:spacing w:val="10"/>
                          <w:sz w:val="72"/>
                          <w:szCs w:val="72"/>
                          <w14:glow w14:rad="1397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A9EEEB6" wp14:editId="6E38A2B1">
                <wp:simplePos x="0" y="0"/>
                <wp:positionH relativeFrom="column">
                  <wp:posOffset>2540000</wp:posOffset>
                </wp:positionH>
                <wp:positionV relativeFrom="paragraph">
                  <wp:posOffset>1574165</wp:posOffset>
                </wp:positionV>
                <wp:extent cx="396240" cy="1133475"/>
                <wp:effectExtent l="0" t="0" r="0" b="952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" cy="1133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0197F" w:rsidRPr="0010197F" w:rsidRDefault="0010197F" w:rsidP="0010197F">
                            <w:pPr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glow w14:rad="1397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10197F"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glow w14:rad="1397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33" type="#_x0000_t202" style="position:absolute;margin-left:200pt;margin-top:123.95pt;width:31.2pt;height:89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" filled="f" stroked="f">
                <v:textbox>
                  <w:txbxContent>
                    <w:p w:rsidR="0010197F" w:rsidRPr="0010197F" w:rsidRDefault="0010197F" w:rsidP="0010197F">
                      <w:pPr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glow w14:rad="1397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10197F">
                        <w:rPr>
                          <w:b/>
                          <w:noProof/>
                          <w:spacing w:val="10"/>
                          <w:sz w:val="72"/>
                          <w:szCs w:val="72"/>
                          <w14:glow w14:rad="1397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3425CA" wp14:editId="479A6390">
                <wp:simplePos x="0" y="0"/>
                <wp:positionH relativeFrom="column">
                  <wp:posOffset>2181225</wp:posOffset>
                </wp:positionH>
                <wp:positionV relativeFrom="paragraph">
                  <wp:posOffset>1295400</wp:posOffset>
                </wp:positionV>
                <wp:extent cx="2085975" cy="2105025"/>
                <wp:effectExtent l="0" t="0" r="0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2105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B6F5C" w:rsidRPr="00D247DE" w:rsidRDefault="00BB6F5C" w:rsidP="00D247DE">
                            <w:pPr>
                              <w:pStyle w:val="Heading1"/>
                            </w:pPr>
                            <w:r w:rsidRPr="00D247DE">
                              <w:t>BDKM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4" type="#_x0000_t202" style="position:absolute;margin-left:171.75pt;margin-top:102pt;width:164.25pt;height:16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" filled="f" stroked="f">
                <v:textbox>
                  <w:txbxContent>
                    <w:p w:rsidR="00BB6F5C" w:rsidRPr="00D247DE" w:rsidRDefault="00BB6F5C" w:rsidP="00D247DE">
                      <w:pPr>
                        <w:pStyle w:val="Heading1"/>
                      </w:pPr>
                      <w:r w:rsidRPr="00D247DE">
                        <w:t>BDKM</w:t>
                      </w:r>
                    </w:p>
                  </w:txbxContent>
                </v:textbox>
              </v:shape>
            </w:pict>
          </mc:Fallback>
        </mc:AlternateContent>
      </w:r>
      <w:r w:rsidR="002B4E2D" w:rsidRPr="002B4E2D">
        <w:rPr>
          <w:noProof/>
          <w:lang w:eastAsia="en-GB"/>
        </w:rPr>
        <w:drawing>
          <wp:inline distT="0" distB="0" distL="0" distR="0" wp14:anchorId="092D425F" wp14:editId="2857E797">
            <wp:extent cx="9525" cy="9525"/>
            <wp:effectExtent l="0" t="0" r="0" b="0"/>
            <wp:docPr id="5" name="Picture 5" descr="http://www.3dnamewallpapers.com/graphics/blanks/blan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3dnamewallpapers.com/graphics/blanks/blank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4E2D">
        <w:rPr>
          <w:noProof/>
          <w:lang w:eastAsia="en-GB"/>
        </w:rPr>
        <w:drawing>
          <wp:inline distT="0" distB="0" distL="0" distR="0" wp14:anchorId="0AC42AEB" wp14:editId="22AF3072">
            <wp:extent cx="9525" cy="9525"/>
            <wp:effectExtent l="0" t="0" r="0" b="0"/>
            <wp:docPr id="6" name="Picture 6" descr="http://www.3dnamewallpapers.com/graphics/blanks/blan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3dnamewallpapers.com/graphics/blanks/blank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3AF" w:rsidRDefault="000B03AF" w:rsidP="002B4E2D"/>
    <w:sectPr w:rsidR="000B03AF" w:rsidSect="000B03AF">
      <w:pgSz w:w="11906" w:h="16838"/>
      <w:pgMar w:top="1440" w:right="1440" w:bottom="1440" w:left="1440" w:header="709" w:footer="709" w:gutter="0"/>
      <w:pgBorders>
        <w:top w:val="thinThickThinMediumGap" w:sz="36" w:space="1" w:color="FF0000"/>
        <w:left w:val="thinThickThinMediumGap" w:sz="36" w:space="4" w:color="FF0000"/>
        <w:bottom w:val="thinThickThinMediumGap" w:sz="36" w:space="1" w:color="FF0000"/>
        <w:right w:val="thinThickThinMediumGap" w:sz="36" w:space="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2" o:spid="_x0000_i1026" type="#_x0000_t75" alt="http://www.3dnamewallpapers.com/graphics/blanks/blank.png" style="width:.75pt;height:.75pt;visibility:visible;mso-wrap-style:square" o:bullet="t">
        <v:imagedata r:id="rId1" o:title="blank"/>
      </v:shape>
    </w:pict>
  </w:numPicBullet>
  <w:abstractNum w:abstractNumId="0">
    <w:nsid w:val="49E2289B"/>
    <w:multiLevelType w:val="hybridMultilevel"/>
    <w:tmpl w:val="FE8E17AC"/>
    <w:lvl w:ilvl="0" w:tplc="6392491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50BA7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FA07E1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75AEF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7FAD2B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31007E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0D050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22EE8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E081FA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E2D"/>
    <w:rsid w:val="00037E4F"/>
    <w:rsid w:val="000A758A"/>
    <w:rsid w:val="000B03AF"/>
    <w:rsid w:val="0010197F"/>
    <w:rsid w:val="0014599F"/>
    <w:rsid w:val="001C76A6"/>
    <w:rsid w:val="00201574"/>
    <w:rsid w:val="00221E39"/>
    <w:rsid w:val="00233BE8"/>
    <w:rsid w:val="002B4E2D"/>
    <w:rsid w:val="002C419C"/>
    <w:rsid w:val="003C1DF2"/>
    <w:rsid w:val="003E0DD7"/>
    <w:rsid w:val="004B7CE4"/>
    <w:rsid w:val="007455A4"/>
    <w:rsid w:val="008F4EDA"/>
    <w:rsid w:val="00B01408"/>
    <w:rsid w:val="00BB6F5C"/>
    <w:rsid w:val="00C623FD"/>
    <w:rsid w:val="00D247DE"/>
    <w:rsid w:val="00F40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47DE"/>
    <w:pPr>
      <w:keepNext/>
      <w:jc w:val="center"/>
      <w:outlineLvl w:val="0"/>
    </w:pPr>
    <w:rPr>
      <w:b/>
      <w:noProof/>
      <w:spacing w:val="10"/>
      <w:sz w:val="72"/>
      <w:szCs w:val="72"/>
      <w14:glow w14:rad="139700">
        <w14:schemeClr w14:val="accent2">
          <w14:alpha w14:val="60000"/>
          <w14:satMod w14:val="175000"/>
        </w14:schemeClr>
      </w14:glow>
      <w14:shadow w14:blurRad="76200" w14:dist="50800" w14:dir="5400000" w14:sx="100000" w14:sy="100000" w14:kx="0" w14:ky="0" w14:algn="tl">
        <w14:srgbClr w14:val="000000">
          <w14:alpha w14:val="35000"/>
        </w14:srgbClr>
      </w14:shadow>
      <w14:textOutline w14:w="11430" w14:cap="flat" w14:cmpd="sng" w14:algn="ctr">
        <w14:noFill/>
        <w14:prstDash w14:val="solid"/>
        <w14:round/>
      </w14:textOutline>
      <w14:textFill>
        <w14:gradFill>
          <w14:gsLst>
            <w14:gs w14:pos="25000">
              <w14:schemeClr w14:val="accent2">
                <w14:satMod w14:val="155000"/>
              </w14:schemeClr>
            </w14:gs>
            <w14:gs w14:pos="100000">
              <w14:schemeClr w14:val="accent2">
                <w14:shade w14:val="45000"/>
                <w14:satMod w14:val="165000"/>
              </w14:schemeClr>
            </w14:gs>
          </w14:gsLst>
          <w14:lin w14:ang="5400000" w14:scaled="0"/>
        </w14:gradFill>
      </w14:textFill>
      <w14:props3d w14:extrusionH="0" w14:contourW="25400" w14:prstMaterial="matte">
        <w14:bevelT w14:w="25400" w14:h="55880" w14:prst="artDeco"/>
        <w14:contourClr>
          <w14:schemeClr w14:val="accent2">
            <w14:tint w14:val="20000"/>
          </w14:schemeClr>
        </w14:contourClr>
      </w14:props3d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E2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B4E2D"/>
    <w:pPr>
      <w:ind w:left="720"/>
      <w:contextualSpacing/>
    </w:pPr>
  </w:style>
  <w:style w:type="character" w:styleId="IntenseReference">
    <w:name w:val="Intense Reference"/>
    <w:basedOn w:val="DefaultParagraphFont"/>
    <w:uiPriority w:val="32"/>
    <w:qFormat/>
    <w:rsid w:val="002B4E2D"/>
    <w:rPr>
      <w:b/>
      <w:bCs/>
      <w:smallCaps/>
      <w:color w:val="C0504D" w:themeColor="accent2"/>
      <w:spacing w:val="5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247DE"/>
    <w:rPr>
      <w:b/>
      <w:noProof/>
      <w:spacing w:val="10"/>
      <w:sz w:val="72"/>
      <w:szCs w:val="72"/>
      <w14:glow w14:rad="139700">
        <w14:schemeClr w14:val="accent2">
          <w14:alpha w14:val="60000"/>
          <w14:satMod w14:val="175000"/>
        </w14:schemeClr>
      </w14:glow>
      <w14:shadow w14:blurRad="76200" w14:dist="50800" w14:dir="5400000" w14:sx="100000" w14:sy="100000" w14:kx="0" w14:ky="0" w14:algn="tl">
        <w14:srgbClr w14:val="000000">
          <w14:alpha w14:val="35000"/>
        </w14:srgbClr>
      </w14:shadow>
      <w14:textOutline w14:w="11430" w14:cap="flat" w14:cmpd="sng" w14:algn="ctr">
        <w14:noFill/>
        <w14:prstDash w14:val="solid"/>
        <w14:round/>
      </w14:textOutline>
      <w14:textFill>
        <w14:gradFill>
          <w14:gsLst>
            <w14:gs w14:pos="25000">
              <w14:schemeClr w14:val="accent2">
                <w14:satMod w14:val="155000"/>
              </w14:schemeClr>
            </w14:gs>
            <w14:gs w14:pos="100000">
              <w14:schemeClr w14:val="accent2">
                <w14:shade w14:val="45000"/>
                <w14:satMod w14:val="165000"/>
              </w14:schemeClr>
            </w14:gs>
          </w14:gsLst>
          <w14:lin w14:ang="5400000" w14:scaled="0"/>
        </w14:gradFill>
      </w14:textFill>
      <w14:props3d w14:extrusionH="0" w14:contourW="25400" w14:prstMaterial="matte">
        <w14:bevelT w14:w="25400" w14:h="55880" w14:prst="artDeco"/>
        <w14:contourClr>
          <w14:schemeClr w14:val="accent2">
            <w14:tint w14:val="20000"/>
          </w14:schemeClr>
        </w14:contourClr>
      </w14:props3d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47DE"/>
    <w:pPr>
      <w:keepNext/>
      <w:jc w:val="center"/>
      <w:outlineLvl w:val="0"/>
    </w:pPr>
    <w:rPr>
      <w:b/>
      <w:noProof/>
      <w:spacing w:val="10"/>
      <w:sz w:val="72"/>
      <w:szCs w:val="72"/>
      <w14:glow w14:rad="139700">
        <w14:schemeClr w14:val="accent2">
          <w14:alpha w14:val="60000"/>
          <w14:satMod w14:val="175000"/>
        </w14:schemeClr>
      </w14:glow>
      <w14:shadow w14:blurRad="76200" w14:dist="50800" w14:dir="5400000" w14:sx="100000" w14:sy="100000" w14:kx="0" w14:ky="0" w14:algn="tl">
        <w14:srgbClr w14:val="000000">
          <w14:alpha w14:val="35000"/>
        </w14:srgbClr>
      </w14:shadow>
      <w14:textOutline w14:w="11430" w14:cap="flat" w14:cmpd="sng" w14:algn="ctr">
        <w14:noFill/>
        <w14:prstDash w14:val="solid"/>
        <w14:round/>
      </w14:textOutline>
      <w14:textFill>
        <w14:gradFill>
          <w14:gsLst>
            <w14:gs w14:pos="25000">
              <w14:schemeClr w14:val="accent2">
                <w14:satMod w14:val="155000"/>
              </w14:schemeClr>
            </w14:gs>
            <w14:gs w14:pos="100000">
              <w14:schemeClr w14:val="accent2">
                <w14:shade w14:val="45000"/>
                <w14:satMod w14:val="165000"/>
              </w14:schemeClr>
            </w14:gs>
          </w14:gsLst>
          <w14:lin w14:ang="5400000" w14:scaled="0"/>
        </w14:gradFill>
      </w14:textFill>
      <w14:props3d w14:extrusionH="0" w14:contourW="25400" w14:prstMaterial="matte">
        <w14:bevelT w14:w="25400" w14:h="55880" w14:prst="artDeco"/>
        <w14:contourClr>
          <w14:schemeClr w14:val="accent2">
            <w14:tint w14:val="20000"/>
          </w14:schemeClr>
        </w14:contourClr>
      </w14:props3d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E2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B4E2D"/>
    <w:pPr>
      <w:ind w:left="720"/>
      <w:contextualSpacing/>
    </w:pPr>
  </w:style>
  <w:style w:type="character" w:styleId="IntenseReference">
    <w:name w:val="Intense Reference"/>
    <w:basedOn w:val="DefaultParagraphFont"/>
    <w:uiPriority w:val="32"/>
    <w:qFormat/>
    <w:rsid w:val="002B4E2D"/>
    <w:rPr>
      <w:b/>
      <w:bCs/>
      <w:smallCaps/>
      <w:color w:val="C0504D" w:themeColor="accent2"/>
      <w:spacing w:val="5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247DE"/>
    <w:rPr>
      <w:b/>
      <w:noProof/>
      <w:spacing w:val="10"/>
      <w:sz w:val="72"/>
      <w:szCs w:val="72"/>
      <w14:glow w14:rad="139700">
        <w14:schemeClr w14:val="accent2">
          <w14:alpha w14:val="60000"/>
          <w14:satMod w14:val="175000"/>
        </w14:schemeClr>
      </w14:glow>
      <w14:shadow w14:blurRad="76200" w14:dist="50800" w14:dir="5400000" w14:sx="100000" w14:sy="100000" w14:kx="0" w14:ky="0" w14:algn="tl">
        <w14:srgbClr w14:val="000000">
          <w14:alpha w14:val="35000"/>
        </w14:srgbClr>
      </w14:shadow>
      <w14:textOutline w14:w="11430" w14:cap="flat" w14:cmpd="sng" w14:algn="ctr">
        <w14:noFill/>
        <w14:prstDash w14:val="solid"/>
        <w14:round/>
      </w14:textOutline>
      <w14:textFill>
        <w14:gradFill>
          <w14:gsLst>
            <w14:gs w14:pos="25000">
              <w14:schemeClr w14:val="accent2">
                <w14:satMod w14:val="155000"/>
              </w14:schemeClr>
            </w14:gs>
            <w14:gs w14:pos="100000">
              <w14:schemeClr w14:val="accent2">
                <w14:shade w14:val="45000"/>
                <w14:satMod w14:val="165000"/>
              </w14:schemeClr>
            </w14:gs>
          </w14:gsLst>
          <w14:lin w14:ang="5400000" w14:scaled="0"/>
        </w14:gradFill>
      </w14:textFill>
      <w14:props3d w14:extrusionH="0" w14:contourW="25400" w14:prstMaterial="matte">
        <w14:bevelT w14:w="25400" w14:h="55880" w14:prst="artDeco"/>
        <w14:contourClr>
          <w14:schemeClr w14:val="accent2">
            <w14:tint w14:val="20000"/>
          </w14:schemeClr>
        </w14:contourClr>
      </w14:props3d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00B2B-1CE4-48C0-AB48-D3D8D4DCC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BE41544B</Template>
  <TotalTime>81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khanm832.301</dc:creator>
  <cp:lastModifiedBy>khanm832.301</cp:lastModifiedBy>
  <cp:revision>20</cp:revision>
  <cp:lastPrinted>2014-06-06T11:11:00Z</cp:lastPrinted>
  <dcterms:created xsi:type="dcterms:W3CDTF">2014-06-05T12:52:00Z</dcterms:created>
  <dcterms:modified xsi:type="dcterms:W3CDTF">2014-06-12T12:53:00Z</dcterms:modified>
</cp:coreProperties>
</file>