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8FD" w:rsidRDefault="009E171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4874244" wp14:editId="14060359">
            <wp:simplePos x="0" y="0"/>
            <wp:positionH relativeFrom="column">
              <wp:posOffset>1925320</wp:posOffset>
            </wp:positionH>
            <wp:positionV relativeFrom="paragraph">
              <wp:posOffset>3075940</wp:posOffset>
            </wp:positionV>
            <wp:extent cx="1035685" cy="783590"/>
            <wp:effectExtent l="0" t="0" r="0" b="0"/>
            <wp:wrapNone/>
            <wp:docPr id="6" name="Picture 6" descr="http://img.photobucket.com/albums/v515/seadragon88/2008/Cakes/lemon_butterfly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photobucket.com/albums/v515/seadragon88/2008/Cakes/lemon_butterfly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3636" b="100000" l="11275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5" behindDoc="1" locked="0" layoutInCell="1" allowOverlap="1" wp14:anchorId="672AEBFD" wp14:editId="74AC42F7">
            <wp:simplePos x="0" y="0"/>
            <wp:positionH relativeFrom="column">
              <wp:posOffset>-201295</wp:posOffset>
            </wp:positionH>
            <wp:positionV relativeFrom="paragraph">
              <wp:posOffset>441960</wp:posOffset>
            </wp:positionV>
            <wp:extent cx="5735955" cy="2628900"/>
            <wp:effectExtent l="0" t="0" r="0" b="0"/>
            <wp:wrapTight wrapText="bothSides">
              <wp:wrapPolygon edited="0">
                <wp:start x="0" y="0"/>
                <wp:lineTo x="0" y="21443"/>
                <wp:lineTo x="21521" y="21443"/>
                <wp:lineTo x="2152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95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63C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F91F9D1" wp14:editId="6E29729B">
            <wp:simplePos x="0" y="0"/>
            <wp:positionH relativeFrom="column">
              <wp:posOffset>3641090</wp:posOffset>
            </wp:positionH>
            <wp:positionV relativeFrom="paragraph">
              <wp:posOffset>4709160</wp:posOffset>
            </wp:positionV>
            <wp:extent cx="889635" cy="934085"/>
            <wp:effectExtent l="0" t="0" r="0" b="0"/>
            <wp:wrapTight wrapText="bothSides">
              <wp:wrapPolygon edited="0">
                <wp:start x="8325" y="441"/>
                <wp:lineTo x="6013" y="1762"/>
                <wp:lineTo x="1850" y="6608"/>
                <wp:lineTo x="925" y="11013"/>
                <wp:lineTo x="1850" y="15418"/>
                <wp:lineTo x="4625" y="20704"/>
                <wp:lineTo x="5550" y="21145"/>
                <wp:lineTo x="11563" y="21145"/>
                <wp:lineTo x="12951" y="20704"/>
                <wp:lineTo x="18501" y="16299"/>
                <wp:lineTo x="19426" y="13656"/>
                <wp:lineTo x="19426" y="9251"/>
                <wp:lineTo x="18964" y="7929"/>
                <wp:lineTo x="15726" y="4846"/>
                <wp:lineTo x="10176" y="441"/>
                <wp:lineTo x="8325" y="441"/>
              </wp:wrapPolygon>
            </wp:wrapTight>
            <wp:docPr id="8" name="Picture 8" descr="http://4.bp.blogspot.com/-OJbnzIerDD4/T2JtU2vEfZI/AAAAAAAABRk/KLoNCKcnqiY/s1600/vanilla+cupcak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4.bp.blogspot.com/-OJbnzIerDD4/T2JtU2vEfZI/AAAAAAAABRk/KLoNCKcnqiY/s1600/vanilla+cupcak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8294" b="94366" l="11842" r="91941">
                                  <a14:foregroundMark x1="78947" y1="69640" x2="42763" y2="95931"/>
                                  <a14:foregroundMark x1="12336" y1="49609" x2="26151" y2="58685"/>
                                  <a14:foregroundMark x1="12336" y1="45540" x2="23191" y2="46948"/>
                                  <a14:foregroundMark x1="62336" y1="89671" x2="81086" y2="76526"/>
                                  <a14:foregroundMark x1="65296" y1="37246" x2="79770" y2="42097"/>
                                  <a14:foregroundMark x1="34046" y1="30360" x2="47039" y2="15806"/>
                                  <a14:foregroundMark x1="53618" y1="18623" x2="78947" y2="37872"/>
                                  <a14:foregroundMark x1="81086" y1="46948" x2="84704" y2="46948"/>
                                  <a14:foregroundMark x1="52961" y1="14554" x2="87007" y2="44757"/>
                                  <a14:backgroundMark x1="67434" y1="22692" x2="90625" y2="32394"/>
                                  <a14:backgroundMark x1="87007" y1="40063" x2="92105" y2="3928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63C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71EA08A" wp14:editId="7D01AE43">
            <wp:simplePos x="0" y="0"/>
            <wp:positionH relativeFrom="column">
              <wp:posOffset>-327660</wp:posOffset>
            </wp:positionH>
            <wp:positionV relativeFrom="paragraph">
              <wp:posOffset>4279900</wp:posOffset>
            </wp:positionV>
            <wp:extent cx="1391285" cy="930275"/>
            <wp:effectExtent l="0" t="0" r="0" b="0"/>
            <wp:wrapTight wrapText="bothSides">
              <wp:wrapPolygon edited="0">
                <wp:start x="9464" y="2654"/>
                <wp:lineTo x="6507" y="4423"/>
                <wp:lineTo x="4141" y="7519"/>
                <wp:lineTo x="4141" y="10616"/>
                <wp:lineTo x="5915" y="17693"/>
                <wp:lineTo x="6211" y="18135"/>
                <wp:lineTo x="8873" y="19904"/>
                <wp:lineTo x="12126" y="19904"/>
                <wp:lineTo x="14788" y="17693"/>
                <wp:lineTo x="16562" y="10616"/>
                <wp:lineTo x="16858" y="7962"/>
                <wp:lineTo x="15084" y="5308"/>
                <wp:lineTo x="11534" y="2654"/>
                <wp:lineTo x="9464" y="2654"/>
              </wp:wrapPolygon>
            </wp:wrapTight>
            <wp:docPr id="7" name="Picture 7" descr="http://t0.gstatic.com/images?q=tbn:ANd9GcSaqDHOz3aCMvkvLiitQZi3Es7sbx7Lf7Ugr5zztxRAeGlXlzmLT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0.gstatic.com/images?q=tbn:ANd9GcSaqDHOz3aCMvkvLiitQZi3Es7sbx7Lf7Ugr5zztxRAeGlXlzmLTw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>
                                  <a14:backgroundMark x1="74909" y1="19565" x2="87273" y2="76087"/>
                                  <a14:backgroundMark x1="20364" y1="19565" x2="14182" y2="77717"/>
                                  <a14:backgroundMark x1="20364" y1="83152" x2="16000" y2="78804"/>
                                  <a14:backgroundMark x1="16000" y1="78804" x2="28000" y2="89674"/>
                                  <a14:backgroundMark x1="21091" y1="15761" x2="34182" y2="1467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1A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53BCC65" wp14:editId="021D0B33">
            <wp:simplePos x="0" y="0"/>
            <wp:positionH relativeFrom="column">
              <wp:posOffset>-194945</wp:posOffset>
            </wp:positionH>
            <wp:positionV relativeFrom="paragraph">
              <wp:posOffset>3855085</wp:posOffset>
            </wp:positionV>
            <wp:extent cx="6034405" cy="2120900"/>
            <wp:effectExtent l="0" t="0" r="0" b="0"/>
            <wp:wrapTight wrapText="bothSides">
              <wp:wrapPolygon edited="0">
                <wp:start x="185" y="13591"/>
                <wp:lineTo x="390" y="13785"/>
                <wp:lineTo x="1413" y="15919"/>
                <wp:lineTo x="3663" y="16307"/>
                <wp:lineTo x="4686" y="19217"/>
                <wp:lineTo x="5845" y="19799"/>
                <wp:lineTo x="6868" y="18247"/>
                <wp:lineTo x="9050" y="18829"/>
                <wp:lineTo x="11232" y="18829"/>
                <wp:lineTo x="12323" y="18247"/>
                <wp:lineTo x="13414" y="17471"/>
                <wp:lineTo x="20028" y="17859"/>
                <wp:lineTo x="20710" y="17277"/>
                <wp:lineTo x="20710" y="15531"/>
                <wp:lineTo x="20574" y="15337"/>
                <wp:lineTo x="19960" y="5442"/>
                <wp:lineTo x="18937" y="6218"/>
                <wp:lineTo x="17778" y="5830"/>
                <wp:lineTo x="16687" y="5636"/>
                <wp:lineTo x="15596" y="6218"/>
                <wp:lineTo x="13414" y="5442"/>
                <wp:lineTo x="12323" y="4666"/>
                <wp:lineTo x="9050" y="4278"/>
                <wp:lineTo x="7959" y="1174"/>
                <wp:lineTo x="6868" y="1174"/>
                <wp:lineTo x="5845" y="1368"/>
                <wp:lineTo x="5777" y="1368"/>
                <wp:lineTo x="4754" y="3114"/>
                <wp:lineTo x="4686" y="3308"/>
                <wp:lineTo x="3663" y="8352"/>
                <wp:lineTo x="1413" y="8934"/>
                <wp:lineTo x="390" y="11456"/>
                <wp:lineTo x="185" y="11650"/>
                <wp:lineTo x="185" y="1359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79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9892" b="89954" l="4056" r="96756">
                                  <a14:foregroundMark x1="94090" y1="57651" x2="94090" y2="57651"/>
                                  <a14:foregroundMark x1="93395" y1="39567" x2="93395" y2="39567"/>
                                  <a14:foregroundMark x1="92468" y1="36631" x2="92468" y2="36631"/>
                                  <a14:foregroundMark x1="10197" y1="55332" x2="10197" y2="55332"/>
                                  <a14:foregroundMark x1="20626" y1="54405" x2="23754" y2="64451"/>
                                  <a14:backgroundMark x1="28853" y1="84853" x2="21437" y2="64760"/>
                                  <a14:backgroundMark x1="31286" y1="76043" x2="31286" y2="66770"/>
                                  <a14:backgroundMark x1="20394" y1="37249" x2="19930" y2="13601"/>
                                  <a14:backgroundMark x1="29664" y1="26275" x2="24565" y2="31066"/>
                                  <a14:backgroundMark x1="90035" y1="48995" x2="97798" y2="47604"/>
                                  <a14:backgroundMark x1="20626" y1="56414" x2="23059" y2="62906"/>
                                  <a14:backgroundMark x1="19235" y1="41731" x2="19699" y2="37249"/>
                                  <a14:backgroundMark x1="23523" y1="63215" x2="29200" y2="647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3" t="24169" b="30789"/>
                    <a:stretch/>
                  </pic:blipFill>
                  <pic:spPr bwMode="auto">
                    <a:xfrm rot="5400000">
                      <a:off x="0" y="0"/>
                      <a:ext cx="6034405" cy="212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1AB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F434219" wp14:editId="424B971F">
            <wp:simplePos x="0" y="0"/>
            <wp:positionH relativeFrom="column">
              <wp:posOffset>1930400</wp:posOffset>
            </wp:positionH>
            <wp:positionV relativeFrom="paragraph">
              <wp:posOffset>5212080</wp:posOffset>
            </wp:positionV>
            <wp:extent cx="5478780" cy="1893570"/>
            <wp:effectExtent l="1905" t="0" r="0" b="0"/>
            <wp:wrapTight wrapText="bothSides">
              <wp:wrapPolygon edited="0">
                <wp:start x="233" y="12060"/>
                <wp:lineTo x="458" y="12278"/>
                <wp:lineTo x="1585" y="15103"/>
                <wp:lineTo x="2786" y="14885"/>
                <wp:lineTo x="3988" y="16624"/>
                <wp:lineTo x="4063" y="16841"/>
                <wp:lineTo x="5190" y="18797"/>
                <wp:lineTo x="6391" y="19449"/>
                <wp:lineTo x="7593" y="21622"/>
                <wp:lineTo x="7668" y="21622"/>
                <wp:lineTo x="8795" y="18362"/>
                <wp:lineTo x="11198" y="17928"/>
                <wp:lineTo x="13601" y="17058"/>
                <wp:lineTo x="17206" y="17058"/>
                <wp:lineTo x="19610" y="16841"/>
                <wp:lineTo x="20211" y="9670"/>
                <wp:lineTo x="20361" y="9453"/>
                <wp:lineTo x="20361" y="7497"/>
                <wp:lineTo x="20211" y="7280"/>
                <wp:lineTo x="18408" y="6845"/>
                <wp:lineTo x="17206" y="5759"/>
                <wp:lineTo x="12400" y="5324"/>
                <wp:lineTo x="11273" y="3803"/>
                <wp:lineTo x="8795" y="3368"/>
                <wp:lineTo x="7593" y="2064"/>
                <wp:lineTo x="5190" y="3151"/>
                <wp:lineTo x="4063" y="7062"/>
                <wp:lineTo x="1585" y="7062"/>
                <wp:lineTo x="458" y="10105"/>
                <wp:lineTo x="233" y="10322"/>
                <wp:lineTo x="233" y="1206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798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979" b="89916" l="9929" r="94169">
                                  <a14:backgroundMark x1="6147" y1="60294" x2="63515" y2="88761"/>
                                  <a14:backgroundMark x1="13554" y1="34664" x2="22222" y2="17647"/>
                                  <a14:backgroundMark x1="15130" y1="39601" x2="23798" y2="33824"/>
                                  <a14:backgroundMark x1="23483" y1="39601" x2="25374" y2="30042"/>
                                  <a14:backgroundMark x1="22222" y1="41702" x2="24429" y2="41282"/>
                                  <a14:backgroundMark x1="17021" y1="59874" x2="25059" y2="63550"/>
                                  <a14:backgroundMark x1="17336" y1="59034" x2="12057" y2="57773"/>
                                  <a14:backgroundMark x1="25374" y1="42437" x2="26320" y2="38340"/>
                                  <a14:backgroundMark x1="25059" y1="59454" x2="24113" y2="5651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0" t="28507" b="29352"/>
                    <a:stretch/>
                  </pic:blipFill>
                  <pic:spPr bwMode="auto">
                    <a:xfrm rot="5400000">
                      <a:off x="0" y="0"/>
                      <a:ext cx="547878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1AB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528F682" wp14:editId="6F85B336">
            <wp:simplePos x="0" y="0"/>
            <wp:positionH relativeFrom="column">
              <wp:posOffset>-1781810</wp:posOffset>
            </wp:positionH>
            <wp:positionV relativeFrom="paragraph">
              <wp:posOffset>3008630</wp:posOffset>
            </wp:positionV>
            <wp:extent cx="6039485" cy="4530090"/>
            <wp:effectExtent l="0" t="0" r="0" b="30163"/>
            <wp:wrapTight wrapText="bothSides">
              <wp:wrapPolygon edited="0">
                <wp:start x="3258" y="11535"/>
                <wp:lineTo x="4418" y="12914"/>
                <wp:lineTo x="4486" y="12920"/>
                <wp:lineTo x="5496" y="13193"/>
                <wp:lineTo x="6647" y="13387"/>
                <wp:lineTo x="7575" y="15291"/>
                <wp:lineTo x="8717" y="15667"/>
                <wp:lineTo x="9728" y="15940"/>
                <wp:lineTo x="10870" y="14950"/>
                <wp:lineTo x="14192" y="15431"/>
                <wp:lineTo x="15216" y="15432"/>
                <wp:lineTo x="16422" y="14538"/>
                <wp:lineTo x="17442" y="14630"/>
                <wp:lineTo x="18548" y="14365"/>
                <wp:lineTo x="19640" y="14372"/>
                <wp:lineTo x="20709" y="14833"/>
                <wp:lineTo x="20777" y="14839"/>
                <wp:lineTo x="21485" y="14356"/>
                <wp:lineTo x="21535" y="13359"/>
                <wp:lineTo x="21404" y="13256"/>
                <wp:lineTo x="20865" y="11751"/>
                <wp:lineTo x="19827" y="12022"/>
                <wp:lineTo x="18681" y="11737"/>
                <wp:lineTo x="18305" y="11066"/>
                <wp:lineTo x="16533" y="10998"/>
                <wp:lineTo x="16602" y="9639"/>
                <wp:lineTo x="15519" y="9450"/>
                <wp:lineTo x="11145" y="9512"/>
                <wp:lineTo x="11214" y="8153"/>
                <wp:lineTo x="6845" y="8125"/>
                <wp:lineTo x="6753" y="9937"/>
                <wp:lineTo x="3481" y="9825"/>
                <wp:lineTo x="3277" y="11173"/>
                <wp:lineTo x="3258" y="11535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800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9979" b="89916" l="9929" r="100000">
                                  <a14:backgroundMark x1="42396" y1="84244" x2="55398" y2="73529"/>
                                  <a14:backgroundMark x1="57289" y1="37500" x2="47360" y2="18908"/>
                                  <a14:backgroundMark x1="31521" y1="87080" x2="37431" y2="71008"/>
                                  <a14:backgroundMark x1="40820" y1="34664" x2="45784" y2="34244"/>
                                  <a14:backgroundMark x1="48306" y1="35084" x2="63199" y2="15651"/>
                                  <a14:backgroundMark x1="43026" y1="14391" x2="30024" y2="44118"/>
                                  <a14:backgroundMark x1="53270" y1="83403" x2="38061" y2="75945"/>
                                  <a14:backgroundMark x1="38061" y1="40861" x2="42080" y2="35504"/>
                                  <a14:backgroundMark x1="30654" y1="61870" x2="29708" y2="91282"/>
                                  <a14:backgroundMark x1="45469" y1="37080" x2="60047" y2="4128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168689">
                      <a:off x="0" y="0"/>
                      <a:ext cx="6039485" cy="453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1A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40E7235" wp14:editId="29401A1F">
            <wp:simplePos x="0" y="0"/>
            <wp:positionH relativeFrom="column">
              <wp:posOffset>-327025</wp:posOffset>
            </wp:positionH>
            <wp:positionV relativeFrom="paragraph">
              <wp:posOffset>7004685</wp:posOffset>
            </wp:positionV>
            <wp:extent cx="6090285" cy="2856865"/>
            <wp:effectExtent l="0" t="0" r="5715" b="635"/>
            <wp:wrapTight wrapText="bothSides">
              <wp:wrapPolygon edited="0">
                <wp:start x="0" y="0"/>
                <wp:lineTo x="0" y="21461"/>
                <wp:lineTo x="21553" y="21461"/>
                <wp:lineTo x="21553" y="0"/>
                <wp:lineTo x="0" y="0"/>
              </wp:wrapPolygon>
            </wp:wrapTight>
            <wp:docPr id="1" name="Picture 1" descr="http://cache3.asset-cache.net/gc/138077518-sports-winners-podium-gettyimages.jpg?v=1&amp;c=IWSAsset&amp;k=2&amp;d=beTqPhBudRqgkCp8WGnvQHKBCvDiIVavg24CJiEc0WY%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ache3.asset-cache.net/gc/138077518-sports-winners-podium-gettyimages.jpg?v=1&amp;c=IWSAsset&amp;k=2&amp;d=beTqPhBudRqgkCp8WGnvQHKBCvDiIVavg24CJiEc0WY%3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1" t="22592" r="7403" b="19269"/>
                    <a:stretch/>
                  </pic:blipFill>
                  <pic:spPr bwMode="auto">
                    <a:xfrm>
                      <a:off x="0" y="0"/>
                      <a:ext cx="6090285" cy="285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28F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15"/>
    <w:rsid w:val="0013090D"/>
    <w:rsid w:val="0038663C"/>
    <w:rsid w:val="00700F23"/>
    <w:rsid w:val="0086548F"/>
    <w:rsid w:val="008B28FD"/>
    <w:rsid w:val="00972CCA"/>
    <w:rsid w:val="00977615"/>
    <w:rsid w:val="009E171E"/>
    <w:rsid w:val="00A91D09"/>
    <w:rsid w:val="00BB71AB"/>
    <w:rsid w:val="00D6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76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61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76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61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microsoft.com/office/2007/relationships/hdphoto" Target="media/hdphoto6.wdp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microsoft.com/office/2007/relationships/hdphoto" Target="media/hdphoto3.wdp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07/relationships/hdphoto" Target="media/hdphoto2.wdp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1F4A4-C82D-41D2-BE12-7E830777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2A974E65</Template>
  <TotalTime>1</TotalTime>
  <Pages>1</Pages>
  <Words>0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fullg025.301</dc:creator>
  <cp:lastModifiedBy>mgaughran1.301</cp:lastModifiedBy>
  <cp:revision>2</cp:revision>
  <cp:lastPrinted>2014-06-06T11:28:00Z</cp:lastPrinted>
  <dcterms:created xsi:type="dcterms:W3CDTF">2014-06-06T11:29:00Z</dcterms:created>
  <dcterms:modified xsi:type="dcterms:W3CDTF">2014-06-06T11:29:00Z</dcterms:modified>
</cp:coreProperties>
</file>