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37C" w:rsidRPr="00FF47B1" w:rsidRDefault="0050037C" w:rsidP="0050037C">
      <w:pPr>
        <w:pStyle w:val="Title"/>
        <w:rPr>
          <w:color w:val="4F81BD" w:themeColor="accent1"/>
          <w14:glow w14:rad="101600">
            <w14:schemeClr w14:val="accent5">
              <w14:alpha w14:val="60000"/>
              <w14:satMod w14:val="175000"/>
            </w14:schemeClr>
          </w14:glow>
          <w14:textFill>
            <w14:gradFill>
              <w14:gsLst>
                <w14:gs w14:pos="0">
                  <w14:srgbClr w14:val="03D4A8"/>
                </w14:gs>
                <w14:gs w14:pos="25000">
                  <w14:srgbClr w14:val="21D6E0"/>
                </w14:gs>
                <w14:gs w14:pos="75000">
                  <w14:srgbClr w14:val="0087E6"/>
                </w14:gs>
                <w14:gs w14:pos="100000">
                  <w14:srgbClr w14:val="005CBF"/>
                </w14:gs>
              </w14:gsLst>
              <w14:lin w14:ang="13500000" w14:scaled="0"/>
            </w14:gradFill>
          </w14:textFill>
        </w:rPr>
      </w:pPr>
      <w:r w:rsidRPr="00FF47B1">
        <w:rPr>
          <w:color w:val="4F81BD" w:themeColor="accent1"/>
          <w14:glow w14:rad="101600">
            <w14:schemeClr w14:val="accent5">
              <w14:alpha w14:val="60000"/>
              <w14:satMod w14:val="175000"/>
            </w14:schemeClr>
          </w14:glow>
          <w14:textFill>
            <w14:gradFill>
              <w14:gsLst>
                <w14:gs w14:pos="0">
                  <w14:srgbClr w14:val="FF3399"/>
                </w14:gs>
                <w14:gs w14:pos="25000">
                  <w14:srgbClr w14:val="FF6633"/>
                </w14:gs>
                <w14:gs w14:pos="50000">
                  <w14:srgbClr w14:val="FFFF00"/>
                </w14:gs>
                <w14:gs w14:pos="75000">
                  <w14:srgbClr w14:val="01A78F"/>
                </w14:gs>
                <w14:gs w14:pos="100000">
                  <w14:srgbClr w14:val="3366FF"/>
                </w14:gs>
              </w14:gsLst>
              <w14:lin w14:ang="13500000" w14:scaled="0"/>
            </w14:gradFill>
          </w14:textFill>
        </w:rPr>
        <w:t>Ballo</w:t>
      </w:r>
      <w:r>
        <w:rPr>
          <w:color w:val="4F81BD" w:themeColor="accent1"/>
          <w14:glow w14:rad="101600">
            <w14:schemeClr w14:val="accent5">
              <w14:alpha w14:val="60000"/>
              <w14:satMod w14:val="175000"/>
            </w14:schemeClr>
          </w14:glow>
          <w14:textFill>
            <w14:gradFill>
              <w14:gsLst>
                <w14:gs w14:pos="0">
                  <w14:srgbClr w14:val="FF3399"/>
                </w14:gs>
                <w14:gs w14:pos="25000">
                  <w14:srgbClr w14:val="FF6633"/>
                </w14:gs>
                <w14:gs w14:pos="50000">
                  <w14:srgbClr w14:val="FFFF00"/>
                </w14:gs>
                <w14:gs w14:pos="75000">
                  <w14:srgbClr w14:val="01A78F"/>
                </w14:gs>
                <w14:gs w14:pos="100000">
                  <w14:srgbClr w14:val="3366FF"/>
                </w14:gs>
              </w14:gsLst>
              <w14:lin w14:ang="13500000" w14:scaled="0"/>
            </w14:gradFill>
          </w14:textFill>
        </w:rPr>
        <w:t>o</w:t>
      </w:r>
      <w:r w:rsidRPr="00FF47B1">
        <w:rPr>
          <w:color w:val="4F81BD" w:themeColor="accent1"/>
          <w14:glow w14:rad="101600">
            <w14:schemeClr w14:val="accent5">
              <w14:alpha w14:val="60000"/>
              <w14:satMod w14:val="175000"/>
            </w14:schemeClr>
          </w14:glow>
          <w14:textFill>
            <w14:gradFill>
              <w14:gsLst>
                <w14:gs w14:pos="0">
                  <w14:srgbClr w14:val="FF3399"/>
                </w14:gs>
                <w14:gs w14:pos="25000">
                  <w14:srgbClr w14:val="FF6633"/>
                </w14:gs>
                <w14:gs w14:pos="50000">
                  <w14:srgbClr w14:val="FFFF00"/>
                </w14:gs>
                <w14:gs w14:pos="75000">
                  <w14:srgbClr w14:val="01A78F"/>
                </w14:gs>
                <w14:gs w14:pos="100000">
                  <w14:srgbClr w14:val="3366FF"/>
                </w14:gs>
              </w14:gsLst>
              <w14:lin w14:ang="13500000" w14:scaled="0"/>
            </w14:gradFill>
          </w14:textFill>
        </w:rPr>
        <w:t>nies</w:t>
      </w:r>
    </w:p>
    <w:p w:rsidR="00E44E30" w:rsidRDefault="00E44E30" w:rsidP="00E44E30"/>
    <w:p w:rsidR="00BE0296" w:rsidRPr="0050037C" w:rsidRDefault="007C6636" w:rsidP="0050037C">
      <w:pPr>
        <w:jc w:val="center"/>
        <w:rPr>
          <w:b/>
          <w:sz w:val="96"/>
          <w:szCs w:val="9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C663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336E05C" wp14:editId="1B4A0CDB">
            <wp:simplePos x="0" y="0"/>
            <wp:positionH relativeFrom="column">
              <wp:posOffset>2842895</wp:posOffset>
            </wp:positionH>
            <wp:positionV relativeFrom="paragraph">
              <wp:posOffset>559435</wp:posOffset>
            </wp:positionV>
            <wp:extent cx="1175657" cy="1609537"/>
            <wp:effectExtent l="0" t="0" r="5715" b="0"/>
            <wp:wrapNone/>
            <wp:docPr id="4" name="Picture 4" descr="http://www.balloonsandweights.com/wp-content/uploads/2014/01/Red-Punch-Balls-Latex-Punch-Balloons-BalloonsAndWeights.com_.jpg?7ce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balloonsandweights.com/wp-content/uploads/2014/01/Red-Punch-Balls-Latex-Punch-Balloons-BalloonsAndWeights.com_.jpg?7ce01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98155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657" cy="160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47B1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86D38C6" wp14:editId="2127EE8E">
            <wp:simplePos x="0" y="0"/>
            <wp:positionH relativeFrom="column">
              <wp:posOffset>6350</wp:posOffset>
            </wp:positionH>
            <wp:positionV relativeFrom="paragraph">
              <wp:posOffset>-1905</wp:posOffset>
            </wp:positionV>
            <wp:extent cx="5274310" cy="3955415"/>
            <wp:effectExtent l="0" t="0" r="2540" b="6985"/>
            <wp:wrapNone/>
            <wp:docPr id="1" name="Picture 1" descr="C:\Users\ferns095.301\AppData\Local\Microsoft\Windows\Temporary Internet Files\Content.Word\IMG_0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erns095.301\AppData\Local\Microsoft\Windows\Temporary Internet Files\Content.Word\IMG_07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0296" w:rsidRPr="000D569A" w:rsidRDefault="00BE0296" w:rsidP="00BE0296">
      <w:pPr>
        <w:pStyle w:val="Heading1"/>
        <w:rPr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0D569A">
        <w:rPr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FF47B1" w:rsidRDefault="00FF47B1" w:rsidP="00695580">
      <w:pPr>
        <w:jc w:val="center"/>
        <w:rPr>
          <w:b/>
          <w:color w:val="4F81BD" w:themeColor="accent1"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50037C" w:rsidRDefault="0050037C" w:rsidP="00695580">
      <w:pPr>
        <w:jc w:val="center"/>
        <w:rPr>
          <w:b/>
          <w:color w:val="4F81BD" w:themeColor="accent1"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50037C" w:rsidRDefault="0050037C" w:rsidP="00695580">
      <w:pPr>
        <w:jc w:val="center"/>
        <w:rPr>
          <w:b/>
          <w:color w:val="4F81BD" w:themeColor="accent1"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50037C" w:rsidRDefault="0050037C" w:rsidP="00695580">
      <w:pPr>
        <w:jc w:val="center"/>
        <w:rPr>
          <w:b/>
          <w:sz w:val="9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0037C">
        <w:rPr>
          <w:b/>
          <w:sz w:val="9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Never Ending</w:t>
      </w:r>
    </w:p>
    <w:p w:rsidR="0050037C" w:rsidRPr="0050037C" w:rsidRDefault="0050037C" w:rsidP="0050037C">
      <w:pPr>
        <w:pStyle w:val="Heading1"/>
        <w:rPr>
          <w:color w:val="4F81BD" w:themeColor="accent1"/>
          <w:sz w:val="320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0037C">
        <w:rPr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Fun</w:t>
      </w:r>
      <w:r>
        <w:rPr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!</w:t>
      </w:r>
      <w:bookmarkStart w:id="0" w:name="_GoBack"/>
      <w:bookmarkEnd w:id="0"/>
    </w:p>
    <w:sectPr w:rsidR="0050037C" w:rsidRPr="0050037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E30"/>
    <w:rsid w:val="000D569A"/>
    <w:rsid w:val="00216765"/>
    <w:rsid w:val="0050037C"/>
    <w:rsid w:val="00695580"/>
    <w:rsid w:val="007C6636"/>
    <w:rsid w:val="007D75C6"/>
    <w:rsid w:val="00AC5C6D"/>
    <w:rsid w:val="00BE0296"/>
    <w:rsid w:val="00E44E30"/>
    <w:rsid w:val="00FF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47B1"/>
    <w:pPr>
      <w:keepNext/>
      <w:jc w:val="center"/>
      <w:outlineLvl w:val="0"/>
    </w:pPr>
    <w:rPr>
      <w:b/>
      <w:sz w:val="96"/>
      <w:szCs w:val="96"/>
      <w14:textOutline w14:w="5270" w14:cap="flat" w14:cmpd="sng" w14:algn="ctr">
        <w14:solidFill>
          <w14:schemeClr w14:val="accent1">
            <w14:shade w14:val="88000"/>
            <w14:satMod w14:val="11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1">
                <w14:tint w14:val="40000"/>
                <w14:satMod w14:val="250000"/>
              </w14:schemeClr>
            </w14:gs>
            <w14:gs w14:pos="9000">
              <w14:schemeClr w14:val="accent1">
                <w14:tint w14:val="52000"/>
                <w14:satMod w14:val="300000"/>
              </w14:schemeClr>
            </w14:gs>
            <w14:gs w14:pos="50000">
              <w14:schemeClr w14:val="accent1">
                <w14:shade w14:val="20000"/>
                <w14:satMod w14:val="300000"/>
              </w14:schemeClr>
            </w14:gs>
            <w14:gs w14:pos="79000">
              <w14:schemeClr w14:val="accent1">
                <w14:tint w14:val="52000"/>
                <w14:satMod w14:val="300000"/>
              </w14:schemeClr>
            </w14:gs>
            <w14:gs w14:pos="100000">
              <w14:schemeClr w14:val="accent1">
                <w14:tint w14:val="40000"/>
                <w14:satMod w14:val="250000"/>
              </w14:schemeClr>
            </w14:gs>
          </w14:gsLst>
          <w14:lin w14:ang="5400000" w14:scaled="0"/>
        </w14:gra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44E30"/>
    <w:pPr>
      <w:jc w:val="center"/>
    </w:pPr>
    <w:rPr>
      <w:b/>
      <w:caps/>
      <w:sz w:val="96"/>
      <w:szCs w:val="96"/>
      <w14:glow w14:rad="228600">
        <w14:schemeClr w14:val="accent5">
          <w14:alpha w14:val="60000"/>
          <w14:satMod w14:val="175000"/>
        </w14:schemeClr>
      </w14:glow>
      <w14:shadow w14:blurRad="50800" w14:dist="38100" w14:dir="18900000" w14:sx="100000" w14:sy="100000" w14:kx="0" w14:ky="0" w14:algn="bl">
        <w14:srgbClr w14:val="000000">
          <w14:alpha w14:val="60000"/>
        </w14:srgbClr>
      </w14:shadow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0"/>
    <w:rsid w:val="00E44E30"/>
    <w:rPr>
      <w:b/>
      <w:caps/>
      <w:sz w:val="96"/>
      <w:szCs w:val="96"/>
      <w:lang w:eastAsia="en-US"/>
      <w14:glow w14:rad="228600">
        <w14:schemeClr w14:val="accent5">
          <w14:alpha w14:val="60000"/>
          <w14:satMod w14:val="175000"/>
        </w14:schemeClr>
      </w14:glow>
      <w14:shadow w14:blurRad="50800" w14:dist="38100" w14:dir="18900000" w14:sx="100000" w14:sy="100000" w14:kx="0" w14:ky="0" w14:algn="bl">
        <w14:srgbClr w14:val="000000">
          <w14:alpha w14:val="60000"/>
        </w14:srgbClr>
      </w14:shadow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4E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E30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F47B1"/>
    <w:rPr>
      <w:b/>
      <w:sz w:val="96"/>
      <w:szCs w:val="96"/>
      <w:lang w:eastAsia="en-US"/>
      <w14:textOutline w14:w="5270" w14:cap="flat" w14:cmpd="sng" w14:algn="ctr">
        <w14:solidFill>
          <w14:schemeClr w14:val="accent1">
            <w14:shade w14:val="88000"/>
            <w14:satMod w14:val="11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1">
                <w14:tint w14:val="40000"/>
                <w14:satMod w14:val="250000"/>
              </w14:schemeClr>
            </w14:gs>
            <w14:gs w14:pos="9000">
              <w14:schemeClr w14:val="accent1">
                <w14:tint w14:val="52000"/>
                <w14:satMod w14:val="300000"/>
              </w14:schemeClr>
            </w14:gs>
            <w14:gs w14:pos="50000">
              <w14:schemeClr w14:val="accent1">
                <w14:shade w14:val="20000"/>
                <w14:satMod w14:val="300000"/>
              </w14:schemeClr>
            </w14:gs>
            <w14:gs w14:pos="79000">
              <w14:schemeClr w14:val="accent1">
                <w14:tint w14:val="52000"/>
                <w14:satMod w14:val="300000"/>
              </w14:schemeClr>
            </w14:gs>
            <w14:gs w14:pos="100000">
              <w14:schemeClr w14:val="accent1">
                <w14:tint w14:val="40000"/>
                <w14:satMod w14:val="250000"/>
              </w14:schemeClr>
            </w14:gs>
          </w14:gsLst>
          <w14:lin w14:ang="5400000" w14:scaled="0"/>
        </w14:gradFill>
      </w14:textFill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47B1"/>
    <w:pPr>
      <w:keepNext/>
      <w:jc w:val="center"/>
      <w:outlineLvl w:val="0"/>
    </w:pPr>
    <w:rPr>
      <w:b/>
      <w:sz w:val="96"/>
      <w:szCs w:val="96"/>
      <w14:textOutline w14:w="5270" w14:cap="flat" w14:cmpd="sng" w14:algn="ctr">
        <w14:solidFill>
          <w14:schemeClr w14:val="accent1">
            <w14:shade w14:val="88000"/>
            <w14:satMod w14:val="11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1">
                <w14:tint w14:val="40000"/>
                <w14:satMod w14:val="250000"/>
              </w14:schemeClr>
            </w14:gs>
            <w14:gs w14:pos="9000">
              <w14:schemeClr w14:val="accent1">
                <w14:tint w14:val="52000"/>
                <w14:satMod w14:val="300000"/>
              </w14:schemeClr>
            </w14:gs>
            <w14:gs w14:pos="50000">
              <w14:schemeClr w14:val="accent1">
                <w14:shade w14:val="20000"/>
                <w14:satMod w14:val="300000"/>
              </w14:schemeClr>
            </w14:gs>
            <w14:gs w14:pos="79000">
              <w14:schemeClr w14:val="accent1">
                <w14:tint w14:val="52000"/>
                <w14:satMod w14:val="300000"/>
              </w14:schemeClr>
            </w14:gs>
            <w14:gs w14:pos="100000">
              <w14:schemeClr w14:val="accent1">
                <w14:tint w14:val="40000"/>
                <w14:satMod w14:val="250000"/>
              </w14:schemeClr>
            </w14:gs>
          </w14:gsLst>
          <w14:lin w14:ang="5400000" w14:scaled="0"/>
        </w14:gra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44E30"/>
    <w:pPr>
      <w:jc w:val="center"/>
    </w:pPr>
    <w:rPr>
      <w:b/>
      <w:caps/>
      <w:sz w:val="96"/>
      <w:szCs w:val="96"/>
      <w14:glow w14:rad="228600">
        <w14:schemeClr w14:val="accent5">
          <w14:alpha w14:val="60000"/>
          <w14:satMod w14:val="175000"/>
        </w14:schemeClr>
      </w14:glow>
      <w14:shadow w14:blurRad="50800" w14:dist="38100" w14:dir="18900000" w14:sx="100000" w14:sy="100000" w14:kx="0" w14:ky="0" w14:algn="bl">
        <w14:srgbClr w14:val="000000">
          <w14:alpha w14:val="60000"/>
        </w14:srgbClr>
      </w14:shadow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0"/>
    <w:rsid w:val="00E44E30"/>
    <w:rPr>
      <w:b/>
      <w:caps/>
      <w:sz w:val="96"/>
      <w:szCs w:val="96"/>
      <w:lang w:eastAsia="en-US"/>
      <w14:glow w14:rad="228600">
        <w14:schemeClr w14:val="accent5">
          <w14:alpha w14:val="60000"/>
          <w14:satMod w14:val="175000"/>
        </w14:schemeClr>
      </w14:glow>
      <w14:shadow w14:blurRad="50800" w14:dist="38100" w14:dir="18900000" w14:sx="100000" w14:sy="100000" w14:kx="0" w14:ky="0" w14:algn="bl">
        <w14:srgbClr w14:val="000000">
          <w14:alpha w14:val="60000"/>
        </w14:srgbClr>
      </w14:shadow>
      <w14:reflection w14:blurRad="12700" w14:stA="28000" w14:stPos="0" w14:endA="0" w14:endPos="45000" w14:dist="1003" w14:dir="5400000" w14:fadeDir="5400000" w14:sx="100000" w14:sy="-100000" w14:kx="0" w14:ky="0" w14:algn="bl"/>
      <w14:textOutline w14:w="4495" w14:cap="flat" w14:cmpd="sng" w14:algn="ctr">
        <w14:solidFill>
          <w14:schemeClr w14:val="accent4">
            <w14:shade w14:val="50000"/>
            <w14:satMod w14:val="12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4">
                <w14:shade w14:val="20000"/>
                <w14:satMod w14:val="245000"/>
              </w14:schemeClr>
            </w14:gs>
            <w14:gs w14:pos="43000">
              <w14:schemeClr w14:val="accent4">
                <w14:satMod w14:val="255000"/>
              </w14:schemeClr>
            </w14:gs>
            <w14:gs w14:pos="48000">
              <w14:schemeClr w14:val="accent4">
                <w14:shade w14:val="85000"/>
                <w14:satMod w14:val="255000"/>
              </w14:schemeClr>
            </w14:gs>
            <w14:gs w14:pos="100000">
              <w14:schemeClr w14:val="accent4">
                <w14:shade w14:val="20000"/>
                <w14:satMod w14:val="245000"/>
              </w14:schemeClr>
            </w14:gs>
          </w14:gsLst>
          <w14:lin w14:ang="5400000" w14:scaled="0"/>
        </w14:gradFill>
      </w14:textFill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4E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E30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F47B1"/>
    <w:rPr>
      <w:b/>
      <w:sz w:val="96"/>
      <w:szCs w:val="96"/>
      <w:lang w:eastAsia="en-US"/>
      <w14:textOutline w14:w="5270" w14:cap="flat" w14:cmpd="sng" w14:algn="ctr">
        <w14:solidFill>
          <w14:schemeClr w14:val="accent1">
            <w14:shade w14:val="88000"/>
            <w14:satMod w14:val="110000"/>
          </w14:schemeClr>
        </w14:solidFill>
        <w14:prstDash w14:val="solid"/>
        <w14:round/>
      </w14:textOutline>
      <w14:textFill>
        <w14:gradFill>
          <w14:gsLst>
            <w14:gs w14:pos="0">
              <w14:schemeClr w14:val="accent1">
                <w14:tint w14:val="40000"/>
                <w14:satMod w14:val="250000"/>
              </w14:schemeClr>
            </w14:gs>
            <w14:gs w14:pos="9000">
              <w14:schemeClr w14:val="accent1">
                <w14:tint w14:val="52000"/>
                <w14:satMod w14:val="300000"/>
              </w14:schemeClr>
            </w14:gs>
            <w14:gs w14:pos="50000">
              <w14:schemeClr w14:val="accent1">
                <w14:shade w14:val="20000"/>
                <w14:satMod w14:val="300000"/>
              </w14:schemeClr>
            </w14:gs>
            <w14:gs w14:pos="79000">
              <w14:schemeClr w14:val="accent1">
                <w14:tint w14:val="52000"/>
                <w14:satMod w14:val="300000"/>
              </w14:schemeClr>
            </w14:gs>
            <w14:gs w14:pos="100000">
              <w14:schemeClr w14:val="accent1">
                <w14:tint w14:val="40000"/>
                <w14:satMod w14:val="250000"/>
              </w14:schemeClr>
            </w14:gs>
          </w14:gsLst>
          <w14:lin w14:ang="5400000" w14:scaled="0"/>
        </w14:gra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66582-2F9C-4748-A798-288AF7A38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2A974E65</Template>
  <TotalTime>0</TotalTime>
  <Pages>1</Pages>
  <Words>4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ferns095.301</dc:creator>
  <cp:lastModifiedBy>mgaughran1.301</cp:lastModifiedBy>
  <cp:revision>2</cp:revision>
  <cp:lastPrinted>2014-06-06T11:34:00Z</cp:lastPrinted>
  <dcterms:created xsi:type="dcterms:W3CDTF">2014-06-06T11:34:00Z</dcterms:created>
  <dcterms:modified xsi:type="dcterms:W3CDTF">2014-06-06T11:34:00Z</dcterms:modified>
</cp:coreProperties>
</file>