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7A2" w:rsidRDefault="006E3216" w:rsidP="006615D9">
      <w:pPr>
        <w:pStyle w:val="BodyText"/>
        <w:rPr>
          <w:rFonts w:ascii="Bradley Hand ITC" w:hAnsi="Bradley Hand ITC"/>
          <w:color w:val="0070C0"/>
          <w:sz w:val="220"/>
          <w:szCs w:val="200"/>
          <w:vertAlign w:val="superscript"/>
        </w:rPr>
      </w:pPr>
      <w:r>
        <w:t>-</w:t>
      </w:r>
    </w:p>
    <w:p w:rsidR="005067A2" w:rsidRPr="00064B2C" w:rsidRDefault="00064B2C" w:rsidP="00064B2C">
      <w:pPr>
        <w:jc w:val="center"/>
        <w:rPr>
          <w:rFonts w:ascii="Bradley Hand ITC" w:hAnsi="Bradley Hand ITC"/>
          <w:color w:val="0070C0"/>
          <w:sz w:val="220"/>
          <w:szCs w:val="200"/>
          <w:vertAlign w:val="superscript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4592F9" wp14:editId="16243A12">
                <wp:simplePos x="0" y="0"/>
                <wp:positionH relativeFrom="column">
                  <wp:posOffset>-544195</wp:posOffset>
                </wp:positionH>
                <wp:positionV relativeFrom="paragraph">
                  <wp:posOffset>2850968</wp:posOffset>
                </wp:positionV>
                <wp:extent cx="6275705" cy="128397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5705" cy="1283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25B5" w:rsidRPr="00064B2C" w:rsidRDefault="000E25B5" w:rsidP="006615D9">
                            <w:pPr>
                              <w:pStyle w:val="Title"/>
                              <w:tabs>
                                <w:tab w:val="left" w:pos="4111"/>
                              </w:tabs>
                              <w:rPr>
                                <w:b/>
                                <w:color w:val="FFC000"/>
                                <w:sz w:val="240"/>
                                <w:szCs w:val="72"/>
                                <w14:textOutline w14:w="254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64B2C">
                              <w:rPr>
                                <w:b/>
                                <w:color w:val="FFC000"/>
                                <w:sz w:val="240"/>
                                <w:szCs w:val="72"/>
                                <w14:textOutline w14:w="254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Scratch</w:t>
                            </w:r>
                            <w:r w:rsidR="00064B2C" w:rsidRPr="00064B2C">
                              <w:rPr>
                                <w:b/>
                                <w:color w:val="FFC000"/>
                                <w:sz w:val="240"/>
                                <w:szCs w:val="72"/>
                                <w14:textOutline w14:w="2540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2.85pt;margin-top:224.5pt;width:494.15pt;height:10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" filled="f" stroked="f">
                <v:textbox>
                  <w:txbxContent>
                    <w:p w:rsidR="000E25B5" w:rsidRPr="00064B2C" w:rsidRDefault="000E25B5" w:rsidP="006615D9">
                      <w:pPr>
                        <w:pStyle w:val="Title"/>
                        <w:tabs>
                          <w:tab w:val="left" w:pos="4111"/>
                        </w:tabs>
                        <w:rPr>
                          <w:b/>
                          <w:color w:val="FFC000"/>
                          <w:sz w:val="240"/>
                          <w:szCs w:val="72"/>
                          <w14:textOutline w14:w="254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64B2C">
                        <w:rPr>
                          <w:b/>
                          <w:color w:val="FFC000"/>
                          <w:sz w:val="240"/>
                          <w:szCs w:val="72"/>
                          <w14:textOutline w14:w="254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Scratch</w:t>
                      </w:r>
                      <w:r w:rsidR="00064B2C" w:rsidRPr="00064B2C">
                        <w:rPr>
                          <w:b/>
                          <w:color w:val="FFC000"/>
                          <w:sz w:val="240"/>
                          <w:szCs w:val="72"/>
                          <w14:textOutline w14:w="2540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24906CF" wp14:editId="1696EEC5">
            <wp:simplePos x="0" y="0"/>
            <wp:positionH relativeFrom="column">
              <wp:posOffset>0</wp:posOffset>
            </wp:positionH>
            <wp:positionV relativeFrom="paragraph">
              <wp:posOffset>-1089</wp:posOffset>
            </wp:positionV>
            <wp:extent cx="5274310" cy="3448255"/>
            <wp:effectExtent l="0" t="0" r="2540" b="0"/>
            <wp:wrapNone/>
            <wp:docPr id="2" name="Picture 2" descr="[scraperfoil-flowers.jpg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scraperfoil-flowers.jpg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4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5D9">
        <w:rPr>
          <w:b/>
          <w:noProof/>
          <w:sz w:val="240"/>
          <w:szCs w:val="72"/>
          <w:lang w:eastAsia="en-GB"/>
        </w:rPr>
        <w:drawing>
          <wp:inline distT="0" distB="0" distL="0" distR="0" wp14:anchorId="3752BE8E" wp14:editId="7C650FE5">
            <wp:extent cx="5274310" cy="3956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ver challenge image logo charlie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79" b="93697" l="9850" r="89913">
                                  <a14:foregroundMark x1="14894" y1="28361" x2="16312" y2="36660"/>
                                  <a14:foregroundMark x1="20016" y1="34664" x2="18991" y2="39706"/>
                                  <a14:foregroundMark x1="11978" y1="45483" x2="20016" y2="86450"/>
                                  <a14:foregroundMark x1="11978" y1="55357" x2="14657" y2="66387"/>
                                  <a14:foregroundMark x1="31442" y1="33298" x2="31600" y2="39076"/>
                                  <a14:foregroundMark x1="31442" y1="64496" x2="31600" y2="87290"/>
                                  <a14:foregroundMark x1="35146" y1="85714" x2="30181" y2="88130"/>
                                  <a14:foregroundMark x1="30339" y1="84874" x2="29314" y2="84874"/>
                                  <a14:foregroundMark x1="40898" y1="25630" x2="45863" y2="24265"/>
                                  <a14:foregroundMark x1="41292" y1="30042" x2="43420" y2="36345"/>
                                  <a14:foregroundMark x1="38455" y1="54517" x2="39480" y2="86450"/>
                                  <a14:foregroundMark x1="41529" y1="86239" x2="44444" y2="83718"/>
                                  <a14:foregroundMark x1="45626" y1="83718" x2="45626" y2="83718"/>
                                  <a14:foregroundMark x1="58077" y1="28151" x2="57683" y2="33088"/>
                                  <a14:foregroundMark x1="58865" y1="26681" x2="64854" y2="44328"/>
                                  <a14:foregroundMark x1="59496" y1="50945" x2="61151" y2="90651"/>
                                  <a14:foregroundMark x1="60126" y1="86239" x2="58708" y2="86765"/>
                                  <a14:foregroundMark x1="64697" y1="57878" x2="65485" y2="64181"/>
                                  <a14:foregroundMark x1="57447" y1="52626" x2="57447" y2="65336"/>
                                  <a14:foregroundMark x1="56028" y1="60084" x2="55556" y2="66071"/>
                                  <a14:foregroundMark x1="57053" y1="91492" x2="62175" y2="90861"/>
                                  <a14:foregroundMark x1="55398" y1="91176" x2="59496" y2="92542"/>
                                  <a14:foregroundMark x1="57683" y1="86450" x2="58471" y2="86450"/>
                                  <a14:foregroundMark x1="73995" y1="61660" x2="76044" y2="92332"/>
                                  <a14:foregroundMark x1="73995" y1="70798" x2="70292" y2="86239"/>
                                  <a14:foregroundMark x1="68400" y1="85714" x2="72340" y2="84349"/>
                                  <a14:foregroundMark x1="72498" y1="71639" x2="71474" y2="63340"/>
                                  <a14:foregroundMark x1="72498" y1="92332" x2="77069" y2="92542"/>
                                  <a14:foregroundMark x1="73128" y1="27311" x2="73522" y2="34139"/>
                                  <a14:foregroundMark x1="73759" y1="26471" x2="78487" y2="31092"/>
                                  <a14:foregroundMark x1="50433" y1="39391" x2="52482" y2="44328"/>
                                  <a14:foregroundMark x1="46257" y1="33298" x2="46099" y2="36660"/>
                                  <a14:foregroundMark x1="56186" y1="32773" x2="56580" y2="29202"/>
                                  <a14:foregroundMark x1="29945" y1="23424" x2="31442" y2="30567"/>
                                  <a14:backgroundMark x1="64224" y1="68067" x2="68794" y2="68067"/>
                                  <a14:backgroundMark x1="68794" y1="55672" x2="68400" y2="65021"/>
                                  <a14:backgroundMark x1="70686" y1="88971" x2="72340" y2="88971"/>
                                  <a14:backgroundMark x1="36801" y1="61450" x2="36170" y2="78782"/>
                                  <a14:backgroundMark x1="35776" y1="80462" x2="36328" y2="83508"/>
                                  <a14:backgroundMark x1="36801" y1="60924" x2="36170" y2="49265"/>
                                  <a14:backgroundMark x1="17809" y1="15441" x2="72498" y2="17122"/>
                                  <a14:backgroundMark x1="18203" y1="22059" x2="58235" y2="20378"/>
                                  <a14:backgroundMark x1="18361" y1="23424" x2="26005" y2="38025"/>
                                  <a14:backgroundMark x1="25611" y1="38866" x2="23798" y2="52941"/>
                                  <a14:backgroundMark x1="35146" y1="31723" x2="36958" y2="38866"/>
                                  <a14:backgroundMark x1="51458" y1="24265" x2="48542" y2="37500"/>
                                  <a14:backgroundMark x1="46730" y1="50105" x2="54768" y2="47059"/>
                                  <a14:backgroundMark x1="67533" y1="41071" x2="67770" y2="50420"/>
                                  <a14:backgroundMark x1="7644" y1="88971" x2="14027" y2="8487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4B2C" w:rsidRPr="00064B2C" w:rsidRDefault="00064B2C">
      <w:pPr>
        <w:jc w:val="center"/>
        <w:rPr>
          <w:rFonts w:ascii="Bradley Hand ITC" w:hAnsi="Bradley Hand ITC"/>
          <w:b/>
          <w:color w:val="0070C0"/>
          <w:sz w:val="220"/>
          <w:szCs w:val="200"/>
          <w:vertAlign w:val="superscript"/>
        </w:rPr>
      </w:pPr>
    </w:p>
    <w:sectPr w:rsidR="00064B2C" w:rsidRPr="00064B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7A2"/>
    <w:rsid w:val="00064B2C"/>
    <w:rsid w:val="000E25B5"/>
    <w:rsid w:val="005067A2"/>
    <w:rsid w:val="006615D9"/>
    <w:rsid w:val="006B25E2"/>
    <w:rsid w:val="006E3216"/>
    <w:rsid w:val="0091069F"/>
    <w:rsid w:val="00A65487"/>
    <w:rsid w:val="00E0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7A2"/>
    <w:pPr>
      <w:jc w:val="center"/>
    </w:pPr>
    <w:rPr>
      <w:rFonts w:ascii="Bradley Hand ITC" w:hAnsi="Bradley Hand ITC"/>
      <w:color w:val="0070C0"/>
      <w:sz w:val="220"/>
      <w:szCs w:val="200"/>
      <w:vertAlign w:val="superscript"/>
    </w:rPr>
  </w:style>
  <w:style w:type="character" w:customStyle="1" w:styleId="TitleChar">
    <w:name w:val="Title Char"/>
    <w:basedOn w:val="DefaultParagraphFont"/>
    <w:link w:val="Title"/>
    <w:uiPriority w:val="10"/>
    <w:rsid w:val="005067A2"/>
    <w:rPr>
      <w:rFonts w:ascii="Bradley Hand ITC" w:hAnsi="Bradley Hand ITC"/>
      <w:color w:val="0070C0"/>
      <w:sz w:val="220"/>
      <w:szCs w:val="200"/>
      <w:vertAlign w:val="superscript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5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5B5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6615D9"/>
    <w:pPr>
      <w:jc w:val="center"/>
    </w:pPr>
    <w:rPr>
      <w:noProof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6615D9"/>
    <w:rPr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7A2"/>
    <w:pPr>
      <w:jc w:val="center"/>
    </w:pPr>
    <w:rPr>
      <w:rFonts w:ascii="Bradley Hand ITC" w:hAnsi="Bradley Hand ITC"/>
      <w:color w:val="0070C0"/>
      <w:sz w:val="220"/>
      <w:szCs w:val="200"/>
      <w:vertAlign w:val="superscript"/>
    </w:rPr>
  </w:style>
  <w:style w:type="character" w:customStyle="1" w:styleId="TitleChar">
    <w:name w:val="Title Char"/>
    <w:basedOn w:val="DefaultParagraphFont"/>
    <w:link w:val="Title"/>
    <w:uiPriority w:val="10"/>
    <w:rsid w:val="005067A2"/>
    <w:rPr>
      <w:rFonts w:ascii="Bradley Hand ITC" w:hAnsi="Bradley Hand ITC"/>
      <w:color w:val="0070C0"/>
      <w:sz w:val="220"/>
      <w:szCs w:val="200"/>
      <w:vertAlign w:val="superscript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5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5B5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6615D9"/>
    <w:pPr>
      <w:jc w:val="center"/>
    </w:pPr>
    <w:rPr>
      <w:noProof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6615D9"/>
    <w:rPr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2A974E65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aliaj006.301</dc:creator>
  <cp:lastModifiedBy>mgaughran1.301</cp:lastModifiedBy>
  <cp:revision>2</cp:revision>
  <cp:lastPrinted>2014-06-06T11:42:00Z</cp:lastPrinted>
  <dcterms:created xsi:type="dcterms:W3CDTF">2014-06-06T11:43:00Z</dcterms:created>
  <dcterms:modified xsi:type="dcterms:W3CDTF">2014-06-06T11:43:00Z</dcterms:modified>
</cp:coreProperties>
</file>