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7606" w:rsidRDefault="00011C56"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1" locked="0" layoutInCell="1" allowOverlap="1" wp14:anchorId="3A91D716" wp14:editId="07F52FC0">
                <wp:simplePos x="0" y="0"/>
                <wp:positionH relativeFrom="column">
                  <wp:posOffset>2724150</wp:posOffset>
                </wp:positionH>
                <wp:positionV relativeFrom="paragraph">
                  <wp:posOffset>-152400</wp:posOffset>
                </wp:positionV>
                <wp:extent cx="1828800" cy="1828800"/>
                <wp:effectExtent l="0" t="0" r="0" b="7620"/>
                <wp:wrapTight wrapText="bothSides">
                  <wp:wrapPolygon edited="0">
                    <wp:start x="142" y="0"/>
                    <wp:lineTo x="142" y="21288"/>
                    <wp:lineTo x="21396" y="21288"/>
                    <wp:lineTo x="21396" y="0"/>
                    <wp:lineTo x="142" y="0"/>
                  </wp:wrapPolygon>
                </wp:wrapTight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011C56" w:rsidRPr="00011C56" w:rsidRDefault="00011C56" w:rsidP="00011C56">
                            <w:pPr>
                              <w:tabs>
                                <w:tab w:val="left" w:pos="3503"/>
                              </w:tabs>
                              <w:jc w:val="center"/>
                              <w:rPr>
                                <w:b/>
                                <w:noProof/>
                                <w:sz w:val="96"/>
                                <w:szCs w:val="72"/>
                                <w14:shadow w14:blurRad="69850" w14:dist="43180" w14:dir="5400000" w14:sx="0" w14:sy="0" w14:kx="0" w14:ky="0" w14:algn="none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90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6">
                                          <w14:shade w14:val="20000"/>
                                          <w14:satMod w14:val="200000"/>
                                        </w14:schemeClr>
                                      </w14:gs>
                                      <w14:gs w14:pos="78000">
                                        <w14:schemeClr w14:val="accent6">
                                          <w14:tint w14:val="90000"/>
                                          <w14:shade w14:val="89000"/>
                                          <w14:satMod w14:val="220000"/>
                                        </w14:schemeClr>
                                      </w14:gs>
                                      <w14:gs w14:pos="100000">
                                        <w14:schemeClr w14:val="accent6">
                                          <w14:tint w14:val="12000"/>
                                          <w14:satMod w14:val="25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011C56">
                              <w:rPr>
                                <w:b/>
                                <w:noProof/>
                                <w:sz w:val="96"/>
                                <w:szCs w:val="72"/>
                                <w14:shadow w14:blurRad="69850" w14:dist="43180" w14:dir="5400000" w14:sx="0" w14:sy="0" w14:kx="0" w14:ky="0" w14:algn="none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90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6">
                                          <w14:shade w14:val="20000"/>
                                          <w14:satMod w14:val="200000"/>
                                        </w14:schemeClr>
                                      </w14:gs>
                                      <w14:gs w14:pos="78000">
                                        <w14:schemeClr w14:val="accent6">
                                          <w14:tint w14:val="90000"/>
                                          <w14:shade w14:val="89000"/>
                                          <w14:satMod w14:val="220000"/>
                                        </w14:schemeClr>
                                      </w14:gs>
                                      <w14:gs w14:pos="100000">
                                        <w14:schemeClr w14:val="accent6">
                                          <w14:tint w14:val="12000"/>
                                          <w14:satMod w14:val="25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Show us your talents!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9" o:spid="_x0000_s1026" type="#_x0000_t202" style="position:absolute;margin-left:214.5pt;margin-top:-12pt;width:2in;height:2in;z-index:-25164902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" filled="f" stroked="f">
                <v:fill o:detectmouseclick="t"/>
                <v:textbox style="mso-fit-shape-to-text:t">
                  <w:txbxContent>
                    <w:p w:rsidR="00011C56" w:rsidRPr="00011C56" w:rsidRDefault="00011C56" w:rsidP="00011C56">
                      <w:pPr>
                        <w:tabs>
                          <w:tab w:val="left" w:pos="3503"/>
                        </w:tabs>
                        <w:jc w:val="center"/>
                        <w:rPr>
                          <w:b/>
                          <w:noProof/>
                          <w:sz w:val="96"/>
                          <w:szCs w:val="72"/>
                          <w14:shadow w14:blurRad="69850" w14:dist="43180" w14:dir="5400000" w14:sx="0" w14:sy="0" w14:kx="0" w14:ky="0" w14:algn="none">
                            <w14:srgbClr w14:val="000000">
                              <w14:alpha w14:val="35000"/>
                            </w14:srgbClr>
                          </w14:shadow>
                          <w14:textOutline w14:w="1905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6">
                                    <w14:shade w14:val="20000"/>
                                    <w14:satMod w14:val="200000"/>
                                  </w14:schemeClr>
                                </w14:gs>
                                <w14:gs w14:pos="78000">
                                  <w14:schemeClr w14:val="accent6">
                                    <w14:tint w14:val="90000"/>
                                    <w14:shade w14:val="89000"/>
                                    <w14:satMod w14:val="220000"/>
                                  </w14:schemeClr>
                                </w14:gs>
                                <w14:gs w14:pos="100000">
                                  <w14:schemeClr w14:val="accent6">
                                    <w14:tint w14:val="12000"/>
                                    <w14:satMod w14:val="25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011C56">
                        <w:rPr>
                          <w:b/>
                          <w:noProof/>
                          <w:sz w:val="96"/>
                          <w:szCs w:val="72"/>
                          <w14:shadow w14:blurRad="69850" w14:dist="43180" w14:dir="5400000" w14:sx="0" w14:sy="0" w14:kx="0" w14:ky="0" w14:algn="none">
                            <w14:srgbClr w14:val="000000">
                              <w14:alpha w14:val="35000"/>
                            </w14:srgbClr>
                          </w14:shadow>
                          <w14:textOutline w14:w="1905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6">
                                    <w14:shade w14:val="20000"/>
                                    <w14:satMod w14:val="200000"/>
                                  </w14:schemeClr>
                                </w14:gs>
                                <w14:gs w14:pos="78000">
                                  <w14:schemeClr w14:val="accent6">
                                    <w14:tint w14:val="90000"/>
                                    <w14:shade w14:val="89000"/>
                                    <w14:satMod w14:val="220000"/>
                                  </w14:schemeClr>
                                </w14:gs>
                                <w14:gs w14:pos="100000">
                                  <w14:schemeClr w14:val="accent6">
                                    <w14:tint w14:val="12000"/>
                                    <w14:satMod w14:val="25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Show us your talents!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</w:p>
    <w:p w:rsidR="002D7606" w:rsidRDefault="002D7606" w:rsidP="002D7606"/>
    <w:p w:rsidR="006C0948" w:rsidRDefault="006C0948" w:rsidP="002D7606">
      <w:pPr>
        <w:tabs>
          <w:tab w:val="left" w:pos="3503"/>
        </w:tabs>
        <w:rPr>
          <w:noProof/>
          <w:lang w:eastAsia="en-GB"/>
        </w:rPr>
      </w:pPr>
      <w:r>
        <w:rPr>
          <w:noProof/>
          <w:lang w:eastAsia="en-GB"/>
        </w:rPr>
        <w:t xml:space="preserve"> </w:t>
      </w:r>
    </w:p>
    <w:p w:rsidR="006C0948" w:rsidRDefault="00011C56" w:rsidP="002D7606">
      <w:pPr>
        <w:tabs>
          <w:tab w:val="left" w:pos="3503"/>
        </w:tabs>
        <w:rPr>
          <w:noProof/>
          <w:lang w:eastAsia="en-GB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8449C2A" wp14:editId="7B2801B9">
                <wp:simplePos x="0" y="0"/>
                <wp:positionH relativeFrom="column">
                  <wp:posOffset>2244090</wp:posOffset>
                </wp:positionH>
                <wp:positionV relativeFrom="paragraph">
                  <wp:posOffset>167640</wp:posOffset>
                </wp:positionV>
                <wp:extent cx="6796405" cy="5404485"/>
                <wp:effectExtent l="342900" t="304800" r="328295" b="310515"/>
                <wp:wrapNone/>
                <wp:docPr id="2" name="5-Point Sta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6405" cy="5404485"/>
                        </a:xfrm>
                        <a:prstGeom prst="star5">
                          <a:avLst/>
                        </a:prstGeom>
                        <a:solidFill>
                          <a:srgbClr val="FFFF00"/>
                        </a:solidFill>
                        <a:ln w="76200">
                          <a:solidFill>
                            <a:srgbClr val="FFC000"/>
                          </a:solidFill>
                        </a:ln>
                        <a:effectLst>
                          <a:glow rad="228600">
                            <a:schemeClr val="accent6">
                              <a:satMod val="175000"/>
                              <a:alpha val="40000"/>
                            </a:schemeClr>
                          </a:glo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5-Point Star 2" o:spid="_x0000_s1026" style="position:absolute;margin-left:176.7pt;margin-top:13.2pt;width:535.15pt;height:425.5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6796405,54044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" path="m7,2064324r2596003,15l3398203,r802192,2064339l6796398,2064324,4696177,3340141r802226,2064330l3398203,4128631,1298002,5404471,2100228,3340141,7,2064324xe" fillcolor="yellow" strokecolor="#ffc000" strokeweight="6pt">
                <v:path arrowok="t" o:connecttype="custom" o:connectlocs="7,2064324;2596010,2064339;3398203,0;4200395,2064339;6796398,2064324;4696177,3340141;5498403,5404471;3398203,4128631;1298002,5404471;2100228,3340141;7,2064324" o:connectangles="0,0,0,0,0,0,0,0,0,0,0"/>
              </v:shape>
            </w:pict>
          </mc:Fallback>
        </mc:AlternateContent>
      </w:r>
    </w:p>
    <w:p w:rsidR="006C0948" w:rsidRDefault="006C0948" w:rsidP="002D7606">
      <w:pPr>
        <w:tabs>
          <w:tab w:val="left" w:pos="3503"/>
        </w:tabs>
        <w:rPr>
          <w:noProof/>
          <w:lang w:eastAsia="en-GB"/>
        </w:rPr>
      </w:pPr>
    </w:p>
    <w:p w:rsidR="006C0948" w:rsidRDefault="006C0948" w:rsidP="002D7606">
      <w:pPr>
        <w:tabs>
          <w:tab w:val="left" w:pos="3503"/>
        </w:tabs>
        <w:rPr>
          <w:noProof/>
          <w:lang w:eastAsia="en-GB"/>
        </w:rPr>
      </w:pPr>
    </w:p>
    <w:p w:rsidR="006C0948" w:rsidRDefault="006C0948" w:rsidP="002D7606">
      <w:pPr>
        <w:tabs>
          <w:tab w:val="left" w:pos="3503"/>
        </w:tabs>
        <w:rPr>
          <w:noProof/>
          <w:lang w:eastAsia="en-GB"/>
        </w:rPr>
      </w:pPr>
    </w:p>
    <w:p w:rsidR="006C0948" w:rsidRDefault="006C0948" w:rsidP="002D7606">
      <w:pPr>
        <w:tabs>
          <w:tab w:val="left" w:pos="3503"/>
        </w:tabs>
        <w:rPr>
          <w:noProof/>
          <w:lang w:eastAsia="en-GB"/>
        </w:rPr>
      </w:pPr>
    </w:p>
    <w:p w:rsidR="006C0948" w:rsidRDefault="006C0948" w:rsidP="002D7606">
      <w:pPr>
        <w:tabs>
          <w:tab w:val="left" w:pos="3503"/>
        </w:tabs>
        <w:rPr>
          <w:noProof/>
          <w:lang w:eastAsia="en-GB"/>
        </w:rPr>
      </w:pPr>
    </w:p>
    <w:p w:rsidR="006C0948" w:rsidRDefault="006C0948" w:rsidP="002D7606">
      <w:pPr>
        <w:tabs>
          <w:tab w:val="left" w:pos="3503"/>
        </w:tabs>
        <w:rPr>
          <w:noProof/>
          <w:lang w:eastAsia="en-GB"/>
        </w:rPr>
      </w:pPr>
    </w:p>
    <w:p w:rsidR="006C0948" w:rsidRDefault="00E9425E" w:rsidP="002D7606">
      <w:pPr>
        <w:tabs>
          <w:tab w:val="left" w:pos="3503"/>
        </w:tabs>
        <w:rPr>
          <w:noProof/>
          <w:lang w:eastAsia="en-GB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CBE1652" wp14:editId="236B36AF">
                <wp:simplePos x="0" y="0"/>
                <wp:positionH relativeFrom="column">
                  <wp:posOffset>1581150</wp:posOffset>
                </wp:positionH>
                <wp:positionV relativeFrom="paragraph">
                  <wp:posOffset>76200</wp:posOffset>
                </wp:positionV>
                <wp:extent cx="3638550" cy="99060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38550" cy="990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2D7606" w:rsidRPr="00011C56" w:rsidRDefault="002D7606" w:rsidP="002D7606">
                            <w:pPr>
                              <w:pStyle w:val="Heading2"/>
                              <w:rPr>
                                <w:sz w:val="144"/>
                              </w:rPr>
                            </w:pPr>
                            <w:r w:rsidRPr="00011C56">
                              <w:t>Appearing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" o:spid="_x0000_s1027" type="#_x0000_t202" style="position:absolute;margin-left:124.5pt;margin-top:6pt;width:286.5pt;height:7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" filled="f" stroked="f">
                <v:textbox>
                  <w:txbxContent>
                    <w:p w:rsidR="002D7606" w:rsidRPr="00011C56" w:rsidRDefault="002D7606" w:rsidP="002D7606">
                      <w:pPr>
                        <w:pStyle w:val="Heading2"/>
                        <w:rPr>
                          <w:sz w:val="144"/>
                        </w:rPr>
                      </w:pPr>
                      <w:r w:rsidRPr="00011C56">
                        <w:t>Appearing</w:t>
                      </w:r>
                    </w:p>
                  </w:txbxContent>
                </v:textbox>
              </v:shape>
            </w:pict>
          </mc:Fallback>
        </mc:AlternateContent>
      </w:r>
      <w:r w:rsidR="00011C5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C37FC41" wp14:editId="1AD51CC9">
                <wp:simplePos x="0" y="0"/>
                <wp:positionH relativeFrom="column">
                  <wp:posOffset>6017260</wp:posOffset>
                </wp:positionH>
                <wp:positionV relativeFrom="paragraph">
                  <wp:posOffset>114300</wp:posOffset>
                </wp:positionV>
                <wp:extent cx="3084195" cy="1047750"/>
                <wp:effectExtent l="0" t="0" r="0" b="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84195" cy="10477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2D7606" w:rsidRPr="00011C56" w:rsidRDefault="002D7606" w:rsidP="002D7606">
                            <w:pPr>
                              <w:jc w:val="center"/>
                              <w:rPr>
                                <w:b/>
                                <w:noProof/>
                                <w:sz w:val="96"/>
                                <w:szCs w:val="72"/>
                                <w14:shadow w14:blurRad="69850" w14:dist="43180" w14:dir="5400000" w14:sx="0" w14:sy="0" w14:kx="0" w14:ky="0" w14:algn="none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90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6">
                                          <w14:shade w14:val="20000"/>
                                          <w14:satMod w14:val="200000"/>
                                        </w14:schemeClr>
                                      </w14:gs>
                                      <w14:gs w14:pos="78000">
                                        <w14:schemeClr w14:val="accent6">
                                          <w14:tint w14:val="90000"/>
                                          <w14:shade w14:val="89000"/>
                                          <w14:satMod w14:val="220000"/>
                                        </w14:schemeClr>
                                      </w14:gs>
                                      <w14:gs w14:pos="100000">
                                        <w14:schemeClr w14:val="accent6">
                                          <w14:tint w14:val="12000"/>
                                          <w14:satMod w14:val="25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011C56">
                              <w:rPr>
                                <w:b/>
                                <w:noProof/>
                                <w:sz w:val="96"/>
                                <w:szCs w:val="72"/>
                                <w14:shadow w14:blurRad="69850" w14:dist="43180" w14:dir="5400000" w14:sx="0" w14:sy="0" w14:kx="0" w14:ky="0" w14:algn="none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90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6">
                                          <w14:shade w14:val="20000"/>
                                          <w14:satMod w14:val="200000"/>
                                        </w14:schemeClr>
                                      </w14:gs>
                                      <w14:gs w14:pos="78000">
                                        <w14:schemeClr w14:val="accent6">
                                          <w14:tint w14:val="90000"/>
                                          <w14:shade w14:val="89000"/>
                                          <w14:satMod w14:val="220000"/>
                                        </w14:schemeClr>
                                      </w14:gs>
                                      <w14:gs w14:pos="100000">
                                        <w14:schemeClr w14:val="accent6">
                                          <w14:tint w14:val="12000"/>
                                          <w14:satMod w14:val="25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Stars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" o:spid="_x0000_s1028" type="#_x0000_t202" style="position:absolute;margin-left:473.8pt;margin-top:9pt;width:242.85pt;height:82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" filled="f" stroked="f">
                <v:textbox>
                  <w:txbxContent>
                    <w:p w:rsidR="002D7606" w:rsidRPr="00011C56" w:rsidRDefault="002D7606" w:rsidP="002D7606">
                      <w:pPr>
                        <w:jc w:val="center"/>
                        <w:rPr>
                          <w:b/>
                          <w:noProof/>
                          <w:sz w:val="96"/>
                          <w:szCs w:val="72"/>
                          <w14:shadow w14:blurRad="69850" w14:dist="43180" w14:dir="5400000" w14:sx="0" w14:sy="0" w14:kx="0" w14:ky="0" w14:algn="none">
                            <w14:srgbClr w14:val="000000">
                              <w14:alpha w14:val="35000"/>
                            </w14:srgbClr>
                          </w14:shadow>
                          <w14:textOutline w14:w="1905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6">
                                    <w14:shade w14:val="20000"/>
                                    <w14:satMod w14:val="200000"/>
                                  </w14:schemeClr>
                                </w14:gs>
                                <w14:gs w14:pos="78000">
                                  <w14:schemeClr w14:val="accent6">
                                    <w14:tint w14:val="90000"/>
                                    <w14:shade w14:val="89000"/>
                                    <w14:satMod w14:val="220000"/>
                                  </w14:schemeClr>
                                </w14:gs>
                                <w14:gs w14:pos="100000">
                                  <w14:schemeClr w14:val="accent6">
                                    <w14:tint w14:val="12000"/>
                                    <w14:satMod w14:val="25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011C56">
                        <w:rPr>
                          <w:b/>
                          <w:noProof/>
                          <w:sz w:val="96"/>
                          <w:szCs w:val="72"/>
                          <w14:shadow w14:blurRad="69850" w14:dist="43180" w14:dir="5400000" w14:sx="0" w14:sy="0" w14:kx="0" w14:ky="0" w14:algn="none">
                            <w14:srgbClr w14:val="000000">
                              <w14:alpha w14:val="35000"/>
                            </w14:srgbClr>
                          </w14:shadow>
                          <w14:textOutline w14:w="1905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6">
                                    <w14:shade w14:val="20000"/>
                                    <w14:satMod w14:val="200000"/>
                                  </w14:schemeClr>
                                </w14:gs>
                                <w14:gs w14:pos="78000">
                                  <w14:schemeClr w14:val="accent6">
                                    <w14:tint w14:val="90000"/>
                                    <w14:shade w14:val="89000"/>
                                    <w14:satMod w14:val="220000"/>
                                  </w14:schemeClr>
                                </w14:gs>
                                <w14:gs w14:pos="100000">
                                  <w14:schemeClr w14:val="accent6">
                                    <w14:tint w14:val="12000"/>
                                    <w14:satMod w14:val="25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Stars</w:t>
                      </w:r>
                    </w:p>
                  </w:txbxContent>
                </v:textbox>
              </v:shape>
            </w:pict>
          </mc:Fallback>
        </mc:AlternateContent>
      </w:r>
    </w:p>
    <w:p w:rsidR="006C0948" w:rsidRDefault="006C0948" w:rsidP="002D7606">
      <w:pPr>
        <w:tabs>
          <w:tab w:val="left" w:pos="3503"/>
        </w:tabs>
        <w:rPr>
          <w:noProof/>
          <w:lang w:eastAsia="en-GB"/>
        </w:rPr>
      </w:pPr>
      <w:bookmarkStart w:id="0" w:name="_GoBack"/>
      <w:bookmarkEnd w:id="0"/>
    </w:p>
    <w:p w:rsidR="006C0948" w:rsidRDefault="006C0948" w:rsidP="002D7606">
      <w:pPr>
        <w:tabs>
          <w:tab w:val="left" w:pos="3503"/>
        </w:tabs>
        <w:rPr>
          <w:noProof/>
          <w:lang w:eastAsia="en-GB"/>
        </w:rPr>
      </w:pPr>
    </w:p>
    <w:p w:rsidR="006C0948" w:rsidRDefault="006C0948" w:rsidP="002D7606">
      <w:pPr>
        <w:tabs>
          <w:tab w:val="left" w:pos="3503"/>
        </w:tabs>
        <w:rPr>
          <w:noProof/>
          <w:lang w:eastAsia="en-GB"/>
        </w:rPr>
      </w:pPr>
    </w:p>
    <w:p w:rsidR="006C0948" w:rsidRDefault="006C0948" w:rsidP="002D7606">
      <w:pPr>
        <w:tabs>
          <w:tab w:val="left" w:pos="3503"/>
        </w:tabs>
        <w:rPr>
          <w:noProof/>
          <w:lang w:eastAsia="en-GB"/>
        </w:rPr>
      </w:pPr>
    </w:p>
    <w:p w:rsidR="006C0948" w:rsidRDefault="006C0948" w:rsidP="002D7606">
      <w:pPr>
        <w:tabs>
          <w:tab w:val="left" w:pos="3503"/>
        </w:tabs>
        <w:rPr>
          <w:noProof/>
          <w:lang w:eastAsia="en-GB"/>
        </w:rPr>
      </w:pPr>
    </w:p>
    <w:p w:rsidR="006C0948" w:rsidRDefault="00575612" w:rsidP="002D7606">
      <w:pPr>
        <w:tabs>
          <w:tab w:val="left" w:pos="3503"/>
        </w:tabs>
        <w:rPr>
          <w:noProof/>
          <w:lang w:eastAsia="en-GB"/>
        </w:rPr>
      </w:pPr>
      <w:r>
        <w:rPr>
          <w:noProof/>
          <w:lang w:eastAsia="en-GB"/>
        </w:rPr>
        <w:drawing>
          <wp:anchor distT="0" distB="0" distL="114300" distR="114300" simplePos="0" relativeHeight="251668480" behindDoc="0" locked="0" layoutInCell="1" allowOverlap="1" wp14:anchorId="6A5F9598" wp14:editId="6FFADEE7">
            <wp:simplePos x="0" y="0"/>
            <wp:positionH relativeFrom="column">
              <wp:posOffset>4622165</wp:posOffset>
            </wp:positionH>
            <wp:positionV relativeFrom="paragraph">
              <wp:posOffset>114867</wp:posOffset>
            </wp:positionV>
            <wp:extent cx="2159541" cy="1371600"/>
            <wp:effectExtent l="0" t="0" r="0" b="0"/>
            <wp:wrapNone/>
            <wp:docPr id="10" name="Picture 10" descr="W:\Logo photos\P10108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:\Logo photos\P1010839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523" t="34779" r="34137" b="13225"/>
                    <a:stretch/>
                  </pic:blipFill>
                  <pic:spPr bwMode="auto">
                    <a:xfrm>
                      <a:off x="0" y="0"/>
                      <a:ext cx="2159541" cy="137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C0948" w:rsidRDefault="006C0948" w:rsidP="002D7606">
      <w:pPr>
        <w:tabs>
          <w:tab w:val="left" w:pos="3503"/>
        </w:tabs>
        <w:rPr>
          <w:noProof/>
          <w:lang w:eastAsia="en-GB"/>
        </w:rPr>
      </w:pPr>
    </w:p>
    <w:p w:rsidR="006C0948" w:rsidRDefault="006C0948" w:rsidP="002D7606">
      <w:pPr>
        <w:tabs>
          <w:tab w:val="left" w:pos="3503"/>
        </w:tabs>
        <w:rPr>
          <w:noProof/>
          <w:lang w:eastAsia="en-GB"/>
        </w:rPr>
      </w:pPr>
    </w:p>
    <w:p w:rsidR="006C0948" w:rsidRDefault="006C0948" w:rsidP="002D7606">
      <w:pPr>
        <w:tabs>
          <w:tab w:val="left" w:pos="3503"/>
        </w:tabs>
        <w:rPr>
          <w:noProof/>
          <w:lang w:eastAsia="en-GB"/>
        </w:rPr>
      </w:pPr>
    </w:p>
    <w:p w:rsidR="00E9425E" w:rsidRDefault="00E9425E" w:rsidP="002D7606">
      <w:pPr>
        <w:tabs>
          <w:tab w:val="left" w:pos="3503"/>
        </w:tabs>
        <w:rPr>
          <w:noProof/>
          <w:lang w:eastAsia="en-GB"/>
        </w:rPr>
      </w:pPr>
    </w:p>
    <w:p w:rsidR="006C0948" w:rsidRDefault="006C0948" w:rsidP="002D7606">
      <w:pPr>
        <w:tabs>
          <w:tab w:val="left" w:pos="3503"/>
        </w:tabs>
        <w:rPr>
          <w:noProof/>
          <w:lang w:eastAsia="en-GB"/>
        </w:rPr>
      </w:pPr>
    </w:p>
    <w:p w:rsidR="006C0948" w:rsidRDefault="006C0948" w:rsidP="002D7606">
      <w:pPr>
        <w:tabs>
          <w:tab w:val="left" w:pos="3503"/>
        </w:tabs>
        <w:rPr>
          <w:noProof/>
          <w:lang w:eastAsia="en-GB"/>
        </w:rPr>
      </w:pPr>
    </w:p>
    <w:p w:rsidR="006C0948" w:rsidRDefault="006C0948" w:rsidP="002D7606">
      <w:pPr>
        <w:tabs>
          <w:tab w:val="left" w:pos="3503"/>
        </w:tabs>
        <w:rPr>
          <w:noProof/>
          <w:lang w:eastAsia="en-GB"/>
        </w:rPr>
      </w:pPr>
    </w:p>
    <w:p w:rsidR="006C0948" w:rsidRDefault="006C0948" w:rsidP="002D7606">
      <w:pPr>
        <w:tabs>
          <w:tab w:val="left" w:pos="3503"/>
        </w:tabs>
        <w:rPr>
          <w:noProof/>
          <w:lang w:eastAsia="en-GB"/>
        </w:rPr>
      </w:pPr>
    </w:p>
    <w:p w:rsidR="00CD0E3A" w:rsidRPr="002D7606" w:rsidRDefault="002D7606" w:rsidP="002D7606">
      <w:pPr>
        <w:tabs>
          <w:tab w:val="left" w:pos="3503"/>
        </w:tabs>
        <w:rPr>
          <w:sz w:val="32"/>
        </w:rPr>
      </w:pPr>
      <w:r>
        <w:tab/>
      </w:r>
    </w:p>
    <w:sectPr w:rsidR="00CD0E3A" w:rsidRPr="002D7606" w:rsidSect="002D7606">
      <w:pgSz w:w="16838" w:h="11906" w:orient="landscape"/>
      <w:pgMar w:top="1800" w:right="1440" w:bottom="180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0"/>
  <w:displayBackgroundShape/>
  <w:proofState w:spelling="clean" w:grammar="clean"/>
  <w:defaultTabStop w:val="720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7606"/>
    <w:rsid w:val="00011C56"/>
    <w:rsid w:val="002D7606"/>
    <w:rsid w:val="003333F4"/>
    <w:rsid w:val="0037678B"/>
    <w:rsid w:val="00496388"/>
    <w:rsid w:val="00540450"/>
    <w:rsid w:val="00575612"/>
    <w:rsid w:val="006C0948"/>
    <w:rsid w:val="00BB5B44"/>
    <w:rsid w:val="00CD0E3A"/>
    <w:rsid w:val="00E9425E"/>
    <w:rsid w:val="00F108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>
      <o:colormru v:ext="edit" colors="#133c02,#2c99fc,#1c1f94"/>
      <o:colormenu v:ext="edit" fillcolor="non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2D7606"/>
    <w:pPr>
      <w:keepNext/>
      <w:jc w:val="center"/>
      <w:outlineLvl w:val="0"/>
    </w:pPr>
    <w:rPr>
      <w:b/>
      <w:noProof/>
      <w:sz w:val="72"/>
      <w:szCs w:val="72"/>
      <w14:shadow w14:blurRad="69850" w14:dist="43180" w14:dir="5400000" w14:sx="0" w14:sy="0" w14:kx="0" w14:ky="0" w14:algn="none">
        <w14:srgbClr w14:val="000000">
          <w14:alpha w14:val="35000"/>
        </w14:srgbClr>
      </w14:shadow>
      <w14:textOutline w14:w="1905" w14:cap="flat" w14:cmpd="sng" w14:algn="ctr">
        <w14:noFill/>
        <w14:prstDash w14:val="solid"/>
        <w14:round/>
      </w14:textOutline>
      <w14:textFill>
        <w14:gradFill>
          <w14:gsLst>
            <w14:gs w14:pos="0">
              <w14:schemeClr w14:val="accent6">
                <w14:shade w14:val="20000"/>
                <w14:satMod w14:val="200000"/>
              </w14:schemeClr>
            </w14:gs>
            <w14:gs w14:pos="78000">
              <w14:schemeClr w14:val="accent6">
                <w14:tint w14:val="90000"/>
                <w14:shade w14:val="89000"/>
                <w14:satMod w14:val="220000"/>
              </w14:schemeClr>
            </w14:gs>
            <w14:gs w14:pos="100000">
              <w14:schemeClr w14:val="accent6">
                <w14:tint w14:val="12000"/>
                <w14:satMod w14:val="255000"/>
              </w14:schemeClr>
            </w14:gs>
          </w14:gsLst>
          <w14:lin w14:ang="5400000" w14:scaled="0"/>
        </w14:gradFill>
      </w14:textFill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D7606"/>
    <w:pPr>
      <w:keepNext/>
      <w:jc w:val="center"/>
      <w:outlineLvl w:val="1"/>
    </w:pPr>
    <w:rPr>
      <w:b/>
      <w:noProof/>
      <w:sz w:val="96"/>
      <w:szCs w:val="72"/>
      <w14:shadow w14:blurRad="69850" w14:dist="43180" w14:dir="5400000" w14:sx="0" w14:sy="0" w14:kx="0" w14:ky="0" w14:algn="none">
        <w14:srgbClr w14:val="000000">
          <w14:alpha w14:val="35000"/>
        </w14:srgbClr>
      </w14:shadow>
      <w14:textOutline w14:w="1905" w14:cap="flat" w14:cmpd="sng" w14:algn="ctr">
        <w14:noFill/>
        <w14:prstDash w14:val="solid"/>
        <w14:round/>
      </w14:textOutline>
      <w14:textFill>
        <w14:gradFill>
          <w14:gsLst>
            <w14:gs w14:pos="0">
              <w14:schemeClr w14:val="accent6">
                <w14:shade w14:val="20000"/>
                <w14:satMod w14:val="200000"/>
              </w14:schemeClr>
            </w14:gs>
            <w14:gs w14:pos="78000">
              <w14:schemeClr w14:val="accent6">
                <w14:tint w14:val="90000"/>
                <w14:shade w14:val="89000"/>
                <w14:satMod w14:val="220000"/>
              </w14:schemeClr>
            </w14:gs>
            <w14:gs w14:pos="100000">
              <w14:schemeClr w14:val="accent6">
                <w14:tint w14:val="12000"/>
                <w14:satMod w14:val="255000"/>
              </w14:schemeClr>
            </w14:gs>
          </w14:gsLst>
          <w14:lin w14:ang="5400000" w14:scaled="0"/>
        </w14:gradFill>
      </w14:textFill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D7606"/>
    <w:rPr>
      <w:b/>
      <w:noProof/>
      <w:sz w:val="72"/>
      <w:szCs w:val="72"/>
      <w:lang w:eastAsia="en-US"/>
      <w14:shadow w14:blurRad="69850" w14:dist="43180" w14:dir="5400000" w14:sx="0" w14:sy="0" w14:kx="0" w14:ky="0" w14:algn="none">
        <w14:srgbClr w14:val="000000">
          <w14:alpha w14:val="35000"/>
        </w14:srgbClr>
      </w14:shadow>
      <w14:textOutline w14:w="1905" w14:cap="flat" w14:cmpd="sng" w14:algn="ctr">
        <w14:noFill/>
        <w14:prstDash w14:val="solid"/>
        <w14:round/>
      </w14:textOutline>
      <w14:textFill>
        <w14:gradFill>
          <w14:gsLst>
            <w14:gs w14:pos="0">
              <w14:schemeClr w14:val="accent6">
                <w14:shade w14:val="20000"/>
                <w14:satMod w14:val="200000"/>
              </w14:schemeClr>
            </w14:gs>
            <w14:gs w14:pos="78000">
              <w14:schemeClr w14:val="accent6">
                <w14:tint w14:val="90000"/>
                <w14:shade w14:val="89000"/>
                <w14:satMod w14:val="220000"/>
              </w14:schemeClr>
            </w14:gs>
            <w14:gs w14:pos="100000">
              <w14:schemeClr w14:val="accent6">
                <w14:tint w14:val="12000"/>
                <w14:satMod w14:val="255000"/>
              </w14:schemeClr>
            </w14:gs>
          </w14:gsLst>
          <w14:lin w14:ang="5400000" w14:scaled="0"/>
        </w14:gradFill>
      </w14:textFill>
    </w:rPr>
  </w:style>
  <w:style w:type="character" w:customStyle="1" w:styleId="Heading2Char">
    <w:name w:val="Heading 2 Char"/>
    <w:basedOn w:val="DefaultParagraphFont"/>
    <w:link w:val="Heading2"/>
    <w:uiPriority w:val="9"/>
    <w:rsid w:val="002D7606"/>
    <w:rPr>
      <w:b/>
      <w:noProof/>
      <w:sz w:val="96"/>
      <w:szCs w:val="72"/>
      <w:lang w:eastAsia="en-US"/>
      <w14:shadow w14:blurRad="69850" w14:dist="43180" w14:dir="5400000" w14:sx="0" w14:sy="0" w14:kx="0" w14:ky="0" w14:algn="none">
        <w14:srgbClr w14:val="000000">
          <w14:alpha w14:val="35000"/>
        </w14:srgbClr>
      </w14:shadow>
      <w14:textOutline w14:w="1905" w14:cap="flat" w14:cmpd="sng" w14:algn="ctr">
        <w14:noFill/>
        <w14:prstDash w14:val="solid"/>
        <w14:round/>
      </w14:textOutline>
      <w14:textFill>
        <w14:gradFill>
          <w14:gsLst>
            <w14:gs w14:pos="0">
              <w14:schemeClr w14:val="accent6">
                <w14:shade w14:val="20000"/>
                <w14:satMod w14:val="200000"/>
              </w14:schemeClr>
            </w14:gs>
            <w14:gs w14:pos="78000">
              <w14:schemeClr w14:val="accent6">
                <w14:tint w14:val="90000"/>
                <w14:shade w14:val="89000"/>
                <w14:satMod w14:val="220000"/>
              </w14:schemeClr>
            </w14:gs>
            <w14:gs w14:pos="100000">
              <w14:schemeClr w14:val="accent6">
                <w14:tint w14:val="12000"/>
                <w14:satMod w14:val="255000"/>
              </w14:schemeClr>
            </w14:gs>
          </w14:gsLst>
          <w14:lin w14:ang="5400000" w14:scaled="0"/>
        </w14:gradFill>
      </w14:textFill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108A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108A5"/>
    <w:rPr>
      <w:rFonts w:ascii="Tahoma" w:hAnsi="Tahoma" w:cs="Tahoma"/>
      <w:sz w:val="16"/>
      <w:szCs w:val="16"/>
      <w:lang w:eastAsia="en-US"/>
    </w:rPr>
  </w:style>
  <w:style w:type="character" w:styleId="Hyperlink">
    <w:name w:val="Hyperlink"/>
    <w:basedOn w:val="DefaultParagraphFont"/>
    <w:uiPriority w:val="99"/>
    <w:unhideWhenUsed/>
    <w:rsid w:val="006C0948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2D7606"/>
    <w:pPr>
      <w:keepNext/>
      <w:jc w:val="center"/>
      <w:outlineLvl w:val="0"/>
    </w:pPr>
    <w:rPr>
      <w:b/>
      <w:noProof/>
      <w:sz w:val="72"/>
      <w:szCs w:val="72"/>
      <w14:shadow w14:blurRad="69850" w14:dist="43180" w14:dir="5400000" w14:sx="0" w14:sy="0" w14:kx="0" w14:ky="0" w14:algn="none">
        <w14:srgbClr w14:val="000000">
          <w14:alpha w14:val="35000"/>
        </w14:srgbClr>
      </w14:shadow>
      <w14:textOutline w14:w="1905" w14:cap="flat" w14:cmpd="sng" w14:algn="ctr">
        <w14:noFill/>
        <w14:prstDash w14:val="solid"/>
        <w14:round/>
      </w14:textOutline>
      <w14:textFill>
        <w14:gradFill>
          <w14:gsLst>
            <w14:gs w14:pos="0">
              <w14:schemeClr w14:val="accent6">
                <w14:shade w14:val="20000"/>
                <w14:satMod w14:val="200000"/>
              </w14:schemeClr>
            </w14:gs>
            <w14:gs w14:pos="78000">
              <w14:schemeClr w14:val="accent6">
                <w14:tint w14:val="90000"/>
                <w14:shade w14:val="89000"/>
                <w14:satMod w14:val="220000"/>
              </w14:schemeClr>
            </w14:gs>
            <w14:gs w14:pos="100000">
              <w14:schemeClr w14:val="accent6">
                <w14:tint w14:val="12000"/>
                <w14:satMod w14:val="255000"/>
              </w14:schemeClr>
            </w14:gs>
          </w14:gsLst>
          <w14:lin w14:ang="5400000" w14:scaled="0"/>
        </w14:gradFill>
      </w14:textFill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D7606"/>
    <w:pPr>
      <w:keepNext/>
      <w:jc w:val="center"/>
      <w:outlineLvl w:val="1"/>
    </w:pPr>
    <w:rPr>
      <w:b/>
      <w:noProof/>
      <w:sz w:val="96"/>
      <w:szCs w:val="72"/>
      <w14:shadow w14:blurRad="69850" w14:dist="43180" w14:dir="5400000" w14:sx="0" w14:sy="0" w14:kx="0" w14:ky="0" w14:algn="none">
        <w14:srgbClr w14:val="000000">
          <w14:alpha w14:val="35000"/>
        </w14:srgbClr>
      </w14:shadow>
      <w14:textOutline w14:w="1905" w14:cap="flat" w14:cmpd="sng" w14:algn="ctr">
        <w14:noFill/>
        <w14:prstDash w14:val="solid"/>
        <w14:round/>
      </w14:textOutline>
      <w14:textFill>
        <w14:gradFill>
          <w14:gsLst>
            <w14:gs w14:pos="0">
              <w14:schemeClr w14:val="accent6">
                <w14:shade w14:val="20000"/>
                <w14:satMod w14:val="200000"/>
              </w14:schemeClr>
            </w14:gs>
            <w14:gs w14:pos="78000">
              <w14:schemeClr w14:val="accent6">
                <w14:tint w14:val="90000"/>
                <w14:shade w14:val="89000"/>
                <w14:satMod w14:val="220000"/>
              </w14:schemeClr>
            </w14:gs>
            <w14:gs w14:pos="100000">
              <w14:schemeClr w14:val="accent6">
                <w14:tint w14:val="12000"/>
                <w14:satMod w14:val="255000"/>
              </w14:schemeClr>
            </w14:gs>
          </w14:gsLst>
          <w14:lin w14:ang="5400000" w14:scaled="0"/>
        </w14:gradFill>
      </w14:textFill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D7606"/>
    <w:rPr>
      <w:b/>
      <w:noProof/>
      <w:sz w:val="72"/>
      <w:szCs w:val="72"/>
      <w:lang w:eastAsia="en-US"/>
      <w14:shadow w14:blurRad="69850" w14:dist="43180" w14:dir="5400000" w14:sx="0" w14:sy="0" w14:kx="0" w14:ky="0" w14:algn="none">
        <w14:srgbClr w14:val="000000">
          <w14:alpha w14:val="35000"/>
        </w14:srgbClr>
      </w14:shadow>
      <w14:textOutline w14:w="1905" w14:cap="flat" w14:cmpd="sng" w14:algn="ctr">
        <w14:noFill/>
        <w14:prstDash w14:val="solid"/>
        <w14:round/>
      </w14:textOutline>
      <w14:textFill>
        <w14:gradFill>
          <w14:gsLst>
            <w14:gs w14:pos="0">
              <w14:schemeClr w14:val="accent6">
                <w14:shade w14:val="20000"/>
                <w14:satMod w14:val="200000"/>
              </w14:schemeClr>
            </w14:gs>
            <w14:gs w14:pos="78000">
              <w14:schemeClr w14:val="accent6">
                <w14:tint w14:val="90000"/>
                <w14:shade w14:val="89000"/>
                <w14:satMod w14:val="220000"/>
              </w14:schemeClr>
            </w14:gs>
            <w14:gs w14:pos="100000">
              <w14:schemeClr w14:val="accent6">
                <w14:tint w14:val="12000"/>
                <w14:satMod w14:val="255000"/>
              </w14:schemeClr>
            </w14:gs>
          </w14:gsLst>
          <w14:lin w14:ang="5400000" w14:scaled="0"/>
        </w14:gradFill>
      </w14:textFill>
    </w:rPr>
  </w:style>
  <w:style w:type="character" w:customStyle="1" w:styleId="Heading2Char">
    <w:name w:val="Heading 2 Char"/>
    <w:basedOn w:val="DefaultParagraphFont"/>
    <w:link w:val="Heading2"/>
    <w:uiPriority w:val="9"/>
    <w:rsid w:val="002D7606"/>
    <w:rPr>
      <w:b/>
      <w:noProof/>
      <w:sz w:val="96"/>
      <w:szCs w:val="72"/>
      <w:lang w:eastAsia="en-US"/>
      <w14:shadow w14:blurRad="69850" w14:dist="43180" w14:dir="5400000" w14:sx="0" w14:sy="0" w14:kx="0" w14:ky="0" w14:algn="none">
        <w14:srgbClr w14:val="000000">
          <w14:alpha w14:val="35000"/>
        </w14:srgbClr>
      </w14:shadow>
      <w14:textOutline w14:w="1905" w14:cap="flat" w14:cmpd="sng" w14:algn="ctr">
        <w14:noFill/>
        <w14:prstDash w14:val="solid"/>
        <w14:round/>
      </w14:textOutline>
      <w14:textFill>
        <w14:gradFill>
          <w14:gsLst>
            <w14:gs w14:pos="0">
              <w14:schemeClr w14:val="accent6">
                <w14:shade w14:val="20000"/>
                <w14:satMod w14:val="200000"/>
              </w14:schemeClr>
            </w14:gs>
            <w14:gs w14:pos="78000">
              <w14:schemeClr w14:val="accent6">
                <w14:tint w14:val="90000"/>
                <w14:shade w14:val="89000"/>
                <w14:satMod w14:val="220000"/>
              </w14:schemeClr>
            </w14:gs>
            <w14:gs w14:pos="100000">
              <w14:schemeClr w14:val="accent6">
                <w14:tint w14:val="12000"/>
                <w14:satMod w14:val="255000"/>
              </w14:schemeClr>
            </w14:gs>
          </w14:gsLst>
          <w14:lin w14:ang="5400000" w14:scaled="0"/>
        </w14:gradFill>
      </w14:textFill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108A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108A5"/>
    <w:rPr>
      <w:rFonts w:ascii="Tahoma" w:hAnsi="Tahoma" w:cs="Tahoma"/>
      <w:sz w:val="16"/>
      <w:szCs w:val="16"/>
      <w:lang w:eastAsia="en-US"/>
    </w:rPr>
  </w:style>
  <w:style w:type="character" w:styleId="Hyperlink">
    <w:name w:val="Hyperlink"/>
    <w:basedOn w:val="DefaultParagraphFont"/>
    <w:uiPriority w:val="99"/>
    <w:unhideWhenUsed/>
    <w:rsid w:val="006C094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83EEB72B</Template>
  <TotalTime>92</TotalTime>
  <Pages>1</Pages>
  <Words>0</Words>
  <Characters>32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plc</Company>
  <LinksUpToDate>false</LinksUpToDate>
  <CharactersWithSpaces>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gardg023.301</dc:creator>
  <cp:lastModifiedBy>gardg023.301</cp:lastModifiedBy>
  <cp:revision>5</cp:revision>
  <cp:lastPrinted>2014-06-06T11:10:00Z</cp:lastPrinted>
  <dcterms:created xsi:type="dcterms:W3CDTF">2014-05-23T10:51:00Z</dcterms:created>
  <dcterms:modified xsi:type="dcterms:W3CDTF">2014-06-06T11:12:00Z</dcterms:modified>
</cp:coreProperties>
</file>