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32A6" w:rsidRDefault="001E32A6" w:rsidP="00D96A40">
      <w:pPr>
        <w:pStyle w:val="Heading1"/>
        <w:rPr>
          <w:sz w:val="220"/>
          <w:szCs w:val="220"/>
          <w:u w:val="thick"/>
        </w:rPr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 wp14:anchorId="407AFFA3" wp14:editId="49ADD599">
            <wp:simplePos x="0" y="0"/>
            <wp:positionH relativeFrom="column">
              <wp:posOffset>838200</wp:posOffset>
            </wp:positionH>
            <wp:positionV relativeFrom="paragraph">
              <wp:posOffset>725805</wp:posOffset>
            </wp:positionV>
            <wp:extent cx="8153400" cy="3769360"/>
            <wp:effectExtent l="0" t="0" r="0" b="25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42" r="3017"/>
                    <a:stretch/>
                  </pic:blipFill>
                  <pic:spPr bwMode="auto">
                    <a:xfrm>
                      <a:off x="0" y="0"/>
                      <a:ext cx="8153400" cy="3769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5962CDAB" wp14:editId="3E78EF24">
            <wp:simplePos x="0" y="0"/>
            <wp:positionH relativeFrom="column">
              <wp:posOffset>4403725</wp:posOffset>
            </wp:positionH>
            <wp:positionV relativeFrom="paragraph">
              <wp:posOffset>1010285</wp:posOffset>
            </wp:positionV>
            <wp:extent cx="901065" cy="641350"/>
            <wp:effectExtent l="0" t="0" r="0" b="0"/>
            <wp:wrapNone/>
            <wp:docPr id="4" name="Picture 4" descr="http://rlv.zcache.es/pegatinas_del_balon_de_futbol-r4d8a5742828d4604baa91581c3e65683_v9waf_8byvr_5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rlv.zcache.es/pegatinas_del_balon_de_futbol-r4d8a5742828d4604baa91581c3e65683_v9waf_8byvr_51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000" b="90000" l="10000" r="9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1065" cy="64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07BB0">
        <w:rPr>
          <w:noProof/>
          <w:lang w:eastAsia="en-GB"/>
        </w:rPr>
        <w:t xml:space="preserve"> </w:t>
      </w:r>
    </w:p>
    <w:p w:rsidR="001E32A6" w:rsidRDefault="001E32A6" w:rsidP="00D96A40">
      <w:pPr>
        <w:pStyle w:val="Heading1"/>
        <w:rPr>
          <w:sz w:val="220"/>
          <w:szCs w:val="220"/>
          <w:u w:val="thick"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58E1D552" wp14:editId="6AC18FB7">
            <wp:simplePos x="0" y="0"/>
            <wp:positionH relativeFrom="column">
              <wp:posOffset>7386319</wp:posOffset>
            </wp:positionH>
            <wp:positionV relativeFrom="paragraph">
              <wp:posOffset>1000670</wp:posOffset>
            </wp:positionV>
            <wp:extent cx="712470" cy="1659890"/>
            <wp:effectExtent l="0" t="54610" r="0" b="0"/>
            <wp:wrapNone/>
            <wp:docPr id="8" name="Picture 8" descr="http://www.freetattoodesigns.org/images/tattoo-gallery/flower-tattoo-ar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www.freetattoodesigns.org/images/tattoo-gallery/flower-tattoo-art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ackgroundRemoval t="541" b="86892" l="9839" r="90562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314"/>
                    <a:stretch/>
                  </pic:blipFill>
                  <pic:spPr bwMode="auto">
                    <a:xfrm rot="16461740">
                      <a:off x="0" y="0"/>
                      <a:ext cx="712470" cy="1659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56B1A9E7" wp14:editId="78CFD9C2">
            <wp:simplePos x="0" y="0"/>
            <wp:positionH relativeFrom="column">
              <wp:posOffset>1210388</wp:posOffset>
            </wp:positionH>
            <wp:positionV relativeFrom="paragraph">
              <wp:posOffset>992534</wp:posOffset>
            </wp:positionV>
            <wp:extent cx="1091859" cy="1339444"/>
            <wp:effectExtent l="0" t="0" r="0" b="0"/>
            <wp:wrapNone/>
            <wp:docPr id="7" name="Picture 7" descr="http://images.uxsale.com/fake-tattoo-that-look-real-WST103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images.uxsale.com/fake-tattoo-that-look-real-WST1030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backgroundRemoval t="10000" b="90000" l="10000" r="9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 rot="10314428">
                      <a:off x="0" y="0"/>
                      <a:ext cx="1098052" cy="13470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83C4E" w:rsidRPr="001E32A6" w:rsidRDefault="001E32A6" w:rsidP="001E32A6">
      <w:pPr>
        <w:pStyle w:val="Heading1"/>
        <w:jc w:val="center"/>
        <w:rPr>
          <w:color w:val="FFFFFF" w:themeColor="background1"/>
          <w:sz w:val="56"/>
          <w:szCs w:val="144"/>
          <w:u w:val="thick"/>
        </w:rPr>
      </w:pPr>
      <w:r w:rsidRPr="001E32A6">
        <w:rPr>
          <w:color w:val="FFFFFF" w:themeColor="background1"/>
          <w:sz w:val="160"/>
          <w:szCs w:val="220"/>
          <w:u w:val="thick"/>
        </w:rPr>
        <w:t>Tattoo’em</w:t>
      </w:r>
    </w:p>
    <w:sectPr w:rsidR="00983C4E" w:rsidRPr="001E32A6" w:rsidSect="001E32A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Picture 5" o:spid="_x0000_i1026" type="#_x0000_t75" alt="http://www.greenbowsports.co.uk/media/catalog/product/cache/1/image/1b0a75a076a4e8b0214e36dd5b5573fa/1/2/12-x-6-steel-freestanding-football-goals-2.jpg" style="width:525pt;height:394.5pt;visibility:visible;mso-wrap-style:square" o:bullet="t">
        <v:imagedata r:id="rId1" o:title="12-x-6-steel-freestanding-football-goals-2"/>
      </v:shape>
    </w:pict>
  </w:numPicBullet>
  <w:abstractNum w:abstractNumId="0">
    <w:nsid w:val="6C665955"/>
    <w:multiLevelType w:val="hybridMultilevel"/>
    <w:tmpl w:val="D3ACE9DE"/>
    <w:lvl w:ilvl="0" w:tplc="84761F6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2F2BCE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840058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42CF45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BDE2E8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2BA4A2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04EEFE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0AAE1B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D52C38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doNotDisplayPageBoundaries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A64"/>
    <w:rsid w:val="000955DA"/>
    <w:rsid w:val="00166AC3"/>
    <w:rsid w:val="001E32A6"/>
    <w:rsid w:val="002172B9"/>
    <w:rsid w:val="00632F61"/>
    <w:rsid w:val="00835A64"/>
    <w:rsid w:val="00983C4E"/>
    <w:rsid w:val="00AD1807"/>
    <w:rsid w:val="00D96A40"/>
    <w:rsid w:val="00E07BB0"/>
    <w:rsid w:val="00E73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D96A40"/>
    <w:pPr>
      <w:keepNext/>
      <w:outlineLvl w:val="0"/>
    </w:pPr>
    <w:rPr>
      <w:rFonts w:ascii="Brush Script MT" w:hAnsi="Brush Script MT"/>
      <w:sz w:val="200"/>
      <w:szCs w:val="20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955DA"/>
    <w:pPr>
      <w:keepNext/>
      <w:outlineLvl w:val="1"/>
    </w:pPr>
    <w:rPr>
      <w:rFonts w:ascii="Broadway" w:hAnsi="Broadway"/>
      <w:b/>
      <w:color w:val="FF0000"/>
      <w:sz w:val="144"/>
      <w:szCs w:val="1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35A6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5A64"/>
    <w:rPr>
      <w:rFonts w:ascii="Tahoma" w:hAnsi="Tahoma" w:cs="Tahoma"/>
      <w:sz w:val="16"/>
      <w:szCs w:val="16"/>
      <w:lang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D96A40"/>
    <w:rPr>
      <w:rFonts w:ascii="Brush Script MT" w:hAnsi="Brush Script MT"/>
      <w:sz w:val="200"/>
      <w:szCs w:val="200"/>
      <w:lang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0955DA"/>
    <w:rPr>
      <w:rFonts w:ascii="Broadway" w:hAnsi="Broadway"/>
      <w:b/>
      <w:color w:val="FF0000"/>
      <w:sz w:val="144"/>
      <w:szCs w:val="144"/>
      <w:lang w:eastAsia="en-US"/>
    </w:rPr>
  </w:style>
  <w:style w:type="paragraph" w:styleId="ListParagraph">
    <w:name w:val="List Paragraph"/>
    <w:basedOn w:val="Normal"/>
    <w:uiPriority w:val="34"/>
    <w:qFormat/>
    <w:rsid w:val="000955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D96A40"/>
    <w:pPr>
      <w:keepNext/>
      <w:outlineLvl w:val="0"/>
    </w:pPr>
    <w:rPr>
      <w:rFonts w:ascii="Brush Script MT" w:hAnsi="Brush Script MT"/>
      <w:sz w:val="200"/>
      <w:szCs w:val="20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955DA"/>
    <w:pPr>
      <w:keepNext/>
      <w:outlineLvl w:val="1"/>
    </w:pPr>
    <w:rPr>
      <w:rFonts w:ascii="Broadway" w:hAnsi="Broadway"/>
      <w:b/>
      <w:color w:val="FF0000"/>
      <w:sz w:val="144"/>
      <w:szCs w:val="1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35A6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5A64"/>
    <w:rPr>
      <w:rFonts w:ascii="Tahoma" w:hAnsi="Tahoma" w:cs="Tahoma"/>
      <w:sz w:val="16"/>
      <w:szCs w:val="16"/>
      <w:lang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D96A40"/>
    <w:rPr>
      <w:rFonts w:ascii="Brush Script MT" w:hAnsi="Brush Script MT"/>
      <w:sz w:val="200"/>
      <w:szCs w:val="200"/>
      <w:lang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0955DA"/>
    <w:rPr>
      <w:rFonts w:ascii="Broadway" w:hAnsi="Broadway"/>
      <w:b/>
      <w:color w:val="FF0000"/>
      <w:sz w:val="144"/>
      <w:szCs w:val="144"/>
      <w:lang w:eastAsia="en-US"/>
    </w:rPr>
  </w:style>
  <w:style w:type="paragraph" w:styleId="ListParagraph">
    <w:name w:val="List Paragraph"/>
    <w:basedOn w:val="Normal"/>
    <w:uiPriority w:val="34"/>
    <w:qFormat/>
    <w:rsid w:val="000955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microsoft.com/office/2007/relationships/hdphoto" Target="media/hdphoto3.wdp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microsoft.com/office/2007/relationships/hdphoto" Target="media/hdphoto2.wdp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microsoft.com/office/2007/relationships/stylesWithEffects" Target="stylesWithEffects.xml"/><Relationship Id="rId9" Type="http://schemas.microsoft.com/office/2007/relationships/hdphoto" Target="media/hdphoto1.wdp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3A865A-640B-4C8F-9E2E-EE17736E2F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2A974E65</Template>
  <TotalTime>0</TotalTime>
  <Pages>1</Pages>
  <Words>1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husss874.301</dc:creator>
  <cp:lastModifiedBy>mgaughran1.301</cp:lastModifiedBy>
  <cp:revision>2</cp:revision>
  <dcterms:created xsi:type="dcterms:W3CDTF">2014-06-06T11:30:00Z</dcterms:created>
  <dcterms:modified xsi:type="dcterms:W3CDTF">2014-06-06T11:30:00Z</dcterms:modified>
</cp:coreProperties>
</file>