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2E2" w:rsidRPr="00906347" w:rsidRDefault="004704D8" w:rsidP="00906347">
      <w:pPr>
        <w:pStyle w:val="Heading1"/>
        <w:rPr>
          <w:sz w:val="36"/>
          <w:szCs w:val="36"/>
        </w:rPr>
      </w:pPr>
      <w:r w:rsidRPr="00A3008D">
        <w:rPr>
          <w:noProof/>
          <w:sz w:val="30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ACE00F" wp14:editId="5B1C7A30">
                <wp:simplePos x="0" y="0"/>
                <wp:positionH relativeFrom="column">
                  <wp:posOffset>288290</wp:posOffset>
                </wp:positionH>
                <wp:positionV relativeFrom="paragraph">
                  <wp:posOffset>0</wp:posOffset>
                </wp:positionV>
                <wp:extent cx="7962900" cy="23431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2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08D" w:rsidRPr="00A3008D" w:rsidRDefault="00A3008D">
                            <w:pPr>
                              <w:rPr>
                                <w:b/>
                                <w:sz w:val="280"/>
                                <w:szCs w:val="280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280"/>
                                <w:szCs w:val="280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A3008D">
                              <w:rPr>
                                <w:b/>
                                <w:sz w:val="300"/>
                                <w:szCs w:val="280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G.D.M.S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7pt;margin-top:0;width:627pt;height:18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" strokecolor="white [3212]">
                <v:textbox>
                  <w:txbxContent>
                    <w:p w:rsidR="00A3008D" w:rsidRPr="00A3008D" w:rsidRDefault="00A3008D">
                      <w:pPr>
                        <w:rPr>
                          <w:b/>
                          <w:sz w:val="280"/>
                          <w:szCs w:val="280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280"/>
                          <w:szCs w:val="280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A3008D">
                        <w:rPr>
                          <w:b/>
                          <w:sz w:val="300"/>
                          <w:szCs w:val="280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G.D.M.S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8DED26B" wp14:editId="773B4AAE">
            <wp:simplePos x="0" y="0"/>
            <wp:positionH relativeFrom="column">
              <wp:posOffset>1899285</wp:posOffset>
            </wp:positionH>
            <wp:positionV relativeFrom="paragraph">
              <wp:posOffset>3529330</wp:posOffset>
            </wp:positionV>
            <wp:extent cx="5060315" cy="2651125"/>
            <wp:effectExtent l="0" t="0" r="6985" b="0"/>
            <wp:wrapTight wrapText="bothSides">
              <wp:wrapPolygon edited="0">
                <wp:start x="0" y="0"/>
                <wp:lineTo x="0" y="21419"/>
                <wp:lineTo x="21549" y="21419"/>
                <wp:lineTo x="21549" y="0"/>
                <wp:lineTo x="0" y="0"/>
              </wp:wrapPolygon>
            </wp:wrapTight>
            <wp:docPr id="1" name="Picture 1" descr="http://t1.gstatic.com/images?q=tbn:ANd9GcTvcrJEqrUFNumXj6X0xHbpLCg8zemSfUykUnU7QlAga0rBHX-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1.gstatic.com/images?q=tbn:ANd9GcTvcrJEqrUFNumXj6X0xHbpLCg8zemSfUykUnU7QlAga0rBHX-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315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5948" w:rsidRPr="005C74CC">
        <w:rPr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323CB0" wp14:editId="214EEA21">
                <wp:simplePos x="0" y="0"/>
                <wp:positionH relativeFrom="column">
                  <wp:posOffset>2057400</wp:posOffset>
                </wp:positionH>
                <wp:positionV relativeFrom="paragraph">
                  <wp:posOffset>2343150</wp:posOffset>
                </wp:positionV>
                <wp:extent cx="4723130" cy="1314450"/>
                <wp:effectExtent l="0" t="0" r="2032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313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74CC" w:rsidRPr="00A3008D" w:rsidRDefault="005C74CC" w:rsidP="00A55948">
                            <w:pPr>
                              <w:pStyle w:val="Heading2"/>
                              <w:rPr>
                                <w:sz w:val="128"/>
                                <w:szCs w:val="128"/>
                              </w:rPr>
                            </w:pPr>
                            <w:r w:rsidRPr="00A3008D">
                              <w:rPr>
                                <w:sz w:val="128"/>
                                <w:szCs w:val="128"/>
                              </w:rPr>
                              <w:t>Co-operative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62pt;margin-top:184.5pt;width:371.9pt;height:10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" strokecolor="white [3212]">
                <v:textbox>
                  <w:txbxContent>
                    <w:p w:rsidR="005C74CC" w:rsidRPr="00A3008D" w:rsidRDefault="005C74CC" w:rsidP="00A55948">
                      <w:pPr>
                        <w:pStyle w:val="Heading2"/>
                        <w:rPr>
                          <w:sz w:val="128"/>
                          <w:szCs w:val="128"/>
                        </w:rPr>
                      </w:pPr>
                      <w:r w:rsidRPr="00A3008D">
                        <w:rPr>
                          <w:sz w:val="128"/>
                          <w:szCs w:val="128"/>
                        </w:rPr>
                        <w:t>Co-operative</w:t>
                      </w:r>
                    </w:p>
                  </w:txbxContent>
                </v:textbox>
              </v:shape>
            </w:pict>
          </mc:Fallback>
        </mc:AlternateContent>
      </w:r>
      <w:r w:rsidR="00906347">
        <w:rPr>
          <w:sz w:val="300"/>
        </w:rPr>
        <w:t xml:space="preserve"> </w:t>
      </w:r>
      <w:r w:rsidR="00906347" w:rsidRPr="001C2166">
        <w:rPr>
          <w:sz w:val="280"/>
        </w:rPr>
        <w:t xml:space="preserve"> </w:t>
      </w:r>
      <w:r w:rsidR="00906347" w:rsidRPr="001C2166">
        <w:rPr>
          <w:b w:val="0"/>
          <w:color w:val="000000"/>
          <w:spacing w:val="0"/>
          <w:sz w:val="260"/>
          <w14:glow w14:rad="0">
            <w14:srgbClr w14:val="000000"/>
          </w14:glow>
          <w14:textOutline w14:w="0" w14:cap="rnd" w14:cmpd="sng" w14:algn="ctr">
            <w14:noFill/>
            <w14:prstDash w14:val="solid"/>
            <w14:bevel/>
          </w14:textOutline>
          <w14:textFill>
            <w14:solidFill>
              <w14:srgbClr w14:val="000000"/>
            </w14:solidFill>
          </w14:textFill>
        </w:rPr>
        <w:t xml:space="preserve"> </w:t>
      </w:r>
    </w:p>
    <w:p w:rsidR="00906347" w:rsidRPr="005C74CC" w:rsidRDefault="004704D8">
      <w:pPr>
        <w:rPr>
          <w:b/>
          <w:sz w:val="5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4231005</wp:posOffset>
            </wp:positionH>
            <wp:positionV relativeFrom="paragraph">
              <wp:posOffset>3359785</wp:posOffset>
            </wp:positionV>
            <wp:extent cx="2741295" cy="2209800"/>
            <wp:effectExtent l="0" t="0" r="1905" b="0"/>
            <wp:wrapTight wrapText="bothSides">
              <wp:wrapPolygon edited="0">
                <wp:start x="0" y="0"/>
                <wp:lineTo x="0" y="21414"/>
                <wp:lineTo x="21465" y="21414"/>
                <wp:lineTo x="21465" y="0"/>
                <wp:lineTo x="0" y="0"/>
              </wp:wrapPolygon>
            </wp:wrapTight>
            <wp:docPr id="7" name="Picture 7" descr="W:\Logo photos\P101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:\Logo photos\P10108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29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C74CC">
        <w:rPr>
          <w:sz w:val="56"/>
        </w:rPr>
        <w:t xml:space="preserve">                      </w:t>
      </w:r>
    </w:p>
    <w:sectPr w:rsidR="00906347" w:rsidRPr="005C74CC" w:rsidSect="00906347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347"/>
    <w:rsid w:val="00002208"/>
    <w:rsid w:val="00090091"/>
    <w:rsid w:val="001C2166"/>
    <w:rsid w:val="004704D8"/>
    <w:rsid w:val="005C74CC"/>
    <w:rsid w:val="008B62E2"/>
    <w:rsid w:val="00906347"/>
    <w:rsid w:val="00A3008D"/>
    <w:rsid w:val="00A55948"/>
    <w:rsid w:val="00A80D1D"/>
    <w:rsid w:val="00F5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6347"/>
    <w:pPr>
      <w:keepNext/>
      <w:outlineLvl w:val="0"/>
    </w:pPr>
    <w:rPr>
      <w:b/>
      <w:outline/>
      <w:color w:val="FF0000"/>
      <w:spacing w:val="60"/>
      <w:sz w:val="340"/>
      <w14:glow w14:rad="228600">
        <w14:schemeClr w14:val="accent2">
          <w14:alpha w14:val="60000"/>
          <w14:satMod w14:val="175000"/>
        </w14:schemeClr>
      </w14:glow>
      <w14:textOutline w14:w="5715" w14:cap="flat" w14:cmpd="sng" w14:algn="ctr">
        <w14:solidFill>
          <w14:srgbClr w14:val="FF0000"/>
        </w14:solidFill>
        <w14:prstDash w14:val="solid"/>
        <w14:miter w14:lim="0"/>
      </w14:textOutline>
      <w14:textFill>
        <w14:gradFill>
          <w14:gsLst>
            <w14:gs w14:pos="10000">
              <w14:schemeClr w14:val="accent1">
                <w14:tint w14:val="83000"/>
                <w14:shade w14:val="100000"/>
                <w14:satMod w14:val="200000"/>
              </w14:schemeClr>
            </w14:gs>
            <w14:gs w14:pos="75000">
              <w14:schemeClr w14:val="accent1">
                <w14:tint w14:val="100000"/>
                <w14:shade w14:val="50000"/>
                <w14:satMod w14:val="150000"/>
              </w14:schemeClr>
            </w14:gs>
          </w14:gsLst>
          <w14:lin w14:ang="5400000" w14:scaled="0"/>
        </w14:gradFill>
      </w14:textFill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5948"/>
    <w:pPr>
      <w:keepNext/>
      <w:outlineLvl w:val="1"/>
    </w:pPr>
    <w:rPr>
      <w:b/>
      <w:sz w:val="120"/>
      <w:szCs w:val="120"/>
      <w14:shadow w14:blurRad="50800" w14:dist="0" w14:dir="0" w14:sx="100000" w14:sy="100000" w14:kx="0" w14:ky="0" w14:algn="tl">
        <w14:srgbClr w14:val="000000"/>
      </w14:shadow>
      <w14:textOutline w14:w="8890" w14:cap="flat" w14:cmpd="sng" w14:algn="ctr">
        <w14:solidFill>
          <w14:srgbClr w14:val="FFFFFF"/>
        </w14:solidFill>
        <w14:prstDash w14:val="solid"/>
        <w14:miter w14:lim="0"/>
      </w14:textOutline>
      <w14:textFill>
        <w14:gradFill>
          <w14:gsLst>
            <w14:gs w14:pos="0">
              <w14:srgbClr w14:val="000000">
                <w14:tint w14:val="92000"/>
                <w14:shade w14:val="100000"/>
                <w14:satMod w14:val="150000"/>
              </w14:srgbClr>
            </w14:gs>
            <w14:gs w14:pos="49000">
              <w14:srgbClr w14:val="000000">
                <w14:tint w14:val="89000"/>
                <w14:shade w14:val="90000"/>
                <w14:satMod w14:val="150000"/>
              </w14:srgbClr>
            </w14:gs>
            <w14:gs w14:pos="50000">
              <w14:srgbClr w14:val="000000">
                <w14:tint w14:val="100000"/>
                <w14:shade w14:val="75000"/>
                <w14:satMod w14:val="150000"/>
              </w14:srgbClr>
            </w14:gs>
            <w14:gs w14:pos="95000">
              <w14:srgbClr w14:val="000000">
                <w14:shade w14:val="47000"/>
                <w14:satMod w14:val="150000"/>
              </w14:srgbClr>
            </w14:gs>
            <w14:gs w14:pos="100000">
              <w14:srgbClr w14:val="000000">
                <w14:shade w14:val="39000"/>
                <w14:satMod w14:val="150000"/>
              </w14:srgbClr>
            </w14:gs>
          </w14:gsLst>
          <w14:lin w14:ang="5400000" w14:scaled="0"/>
        </w14:gra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6347"/>
    <w:rPr>
      <w:b/>
      <w:outline/>
      <w:color w:val="FF0000"/>
      <w:spacing w:val="60"/>
      <w:sz w:val="340"/>
      <w:szCs w:val="24"/>
      <w:lang w:eastAsia="en-US"/>
      <w14:glow w14:rad="228600">
        <w14:schemeClr w14:val="accent2">
          <w14:alpha w14:val="60000"/>
          <w14:satMod w14:val="175000"/>
        </w14:schemeClr>
      </w14:glow>
      <w14:textOutline w14:w="5715" w14:cap="flat" w14:cmpd="sng" w14:algn="ctr">
        <w14:solidFill>
          <w14:srgbClr w14:val="FF0000"/>
        </w14:solidFill>
        <w14:prstDash w14:val="solid"/>
        <w14:miter w14:lim="0"/>
      </w14:textOutline>
      <w14:textFill>
        <w14:gradFill>
          <w14:gsLst>
            <w14:gs w14:pos="10000">
              <w14:schemeClr w14:val="accent1">
                <w14:tint w14:val="83000"/>
                <w14:shade w14:val="100000"/>
                <w14:satMod w14:val="200000"/>
              </w14:schemeClr>
            </w14:gs>
            <w14:gs w14:pos="75000">
              <w14:schemeClr w14:val="accent1">
                <w14:tint w14:val="100000"/>
                <w14:shade w14:val="50000"/>
                <w14:satMod w14:val="150000"/>
              </w14:schemeClr>
            </w14:gs>
          </w14:gsLst>
          <w14:lin w14:ang="5400000" w14:scaled="0"/>
        </w14:gradFill>
      </w14:textFill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3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347"/>
    <w:rPr>
      <w:rFonts w:ascii="Tahoma" w:hAnsi="Tahoma" w:cs="Tahoma"/>
      <w:sz w:val="16"/>
      <w:szCs w:val="16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A55948"/>
    <w:rPr>
      <w:b/>
      <w:sz w:val="120"/>
      <w:szCs w:val="120"/>
      <w:lang w:eastAsia="en-US"/>
      <w14:shadow w14:blurRad="50800" w14:dist="0" w14:dir="0" w14:sx="100000" w14:sy="100000" w14:kx="0" w14:ky="0" w14:algn="tl">
        <w14:srgbClr w14:val="000000"/>
      </w14:shadow>
      <w14:textOutline w14:w="8890" w14:cap="flat" w14:cmpd="sng" w14:algn="ctr">
        <w14:solidFill>
          <w14:srgbClr w14:val="FFFFFF"/>
        </w14:solidFill>
        <w14:prstDash w14:val="solid"/>
        <w14:miter w14:lim="0"/>
      </w14:textOutline>
      <w14:textFill>
        <w14:gradFill>
          <w14:gsLst>
            <w14:gs w14:pos="0">
              <w14:srgbClr w14:val="000000">
                <w14:tint w14:val="92000"/>
                <w14:shade w14:val="100000"/>
                <w14:satMod w14:val="150000"/>
              </w14:srgbClr>
            </w14:gs>
            <w14:gs w14:pos="49000">
              <w14:srgbClr w14:val="000000">
                <w14:tint w14:val="89000"/>
                <w14:shade w14:val="90000"/>
                <w14:satMod w14:val="150000"/>
              </w14:srgbClr>
            </w14:gs>
            <w14:gs w14:pos="50000">
              <w14:srgbClr w14:val="000000">
                <w14:tint w14:val="100000"/>
                <w14:shade w14:val="75000"/>
                <w14:satMod w14:val="150000"/>
              </w14:srgbClr>
            </w14:gs>
            <w14:gs w14:pos="95000">
              <w14:srgbClr w14:val="000000">
                <w14:shade w14:val="47000"/>
                <w14:satMod w14:val="150000"/>
              </w14:srgbClr>
            </w14:gs>
            <w14:gs w14:pos="100000">
              <w14:srgbClr w14:val="000000">
                <w14:shade w14:val="39000"/>
                <w14:satMod w14:val="150000"/>
              </w14:srgbClr>
            </w14:gs>
          </w14:gsLst>
          <w14:lin w14:ang="5400000" w14:scaled="0"/>
        </w14:gradFill>
      </w14:textFill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6347"/>
    <w:pPr>
      <w:keepNext/>
      <w:outlineLvl w:val="0"/>
    </w:pPr>
    <w:rPr>
      <w:b/>
      <w:outline/>
      <w:color w:val="FF0000"/>
      <w:spacing w:val="60"/>
      <w:sz w:val="340"/>
      <w14:glow w14:rad="228600">
        <w14:schemeClr w14:val="accent2">
          <w14:alpha w14:val="60000"/>
          <w14:satMod w14:val="175000"/>
        </w14:schemeClr>
      </w14:glow>
      <w14:textOutline w14:w="5715" w14:cap="flat" w14:cmpd="sng" w14:algn="ctr">
        <w14:solidFill>
          <w14:srgbClr w14:val="FF0000"/>
        </w14:solidFill>
        <w14:prstDash w14:val="solid"/>
        <w14:miter w14:lim="0"/>
      </w14:textOutline>
      <w14:textFill>
        <w14:gradFill>
          <w14:gsLst>
            <w14:gs w14:pos="10000">
              <w14:schemeClr w14:val="accent1">
                <w14:tint w14:val="83000"/>
                <w14:shade w14:val="100000"/>
                <w14:satMod w14:val="200000"/>
              </w14:schemeClr>
            </w14:gs>
            <w14:gs w14:pos="75000">
              <w14:schemeClr w14:val="accent1">
                <w14:tint w14:val="100000"/>
                <w14:shade w14:val="50000"/>
                <w14:satMod w14:val="150000"/>
              </w14:schemeClr>
            </w14:gs>
          </w14:gsLst>
          <w14:lin w14:ang="5400000" w14:scaled="0"/>
        </w14:gradFill>
      </w14:textFill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5948"/>
    <w:pPr>
      <w:keepNext/>
      <w:outlineLvl w:val="1"/>
    </w:pPr>
    <w:rPr>
      <w:b/>
      <w:sz w:val="120"/>
      <w:szCs w:val="120"/>
      <w14:shadow w14:blurRad="50800" w14:dist="0" w14:dir="0" w14:sx="100000" w14:sy="100000" w14:kx="0" w14:ky="0" w14:algn="tl">
        <w14:srgbClr w14:val="000000"/>
      </w14:shadow>
      <w14:textOutline w14:w="8890" w14:cap="flat" w14:cmpd="sng" w14:algn="ctr">
        <w14:solidFill>
          <w14:srgbClr w14:val="FFFFFF"/>
        </w14:solidFill>
        <w14:prstDash w14:val="solid"/>
        <w14:miter w14:lim="0"/>
      </w14:textOutline>
      <w14:textFill>
        <w14:gradFill>
          <w14:gsLst>
            <w14:gs w14:pos="0">
              <w14:srgbClr w14:val="000000">
                <w14:tint w14:val="92000"/>
                <w14:shade w14:val="100000"/>
                <w14:satMod w14:val="150000"/>
              </w14:srgbClr>
            </w14:gs>
            <w14:gs w14:pos="49000">
              <w14:srgbClr w14:val="000000">
                <w14:tint w14:val="89000"/>
                <w14:shade w14:val="90000"/>
                <w14:satMod w14:val="150000"/>
              </w14:srgbClr>
            </w14:gs>
            <w14:gs w14:pos="50000">
              <w14:srgbClr w14:val="000000">
                <w14:tint w14:val="100000"/>
                <w14:shade w14:val="75000"/>
                <w14:satMod w14:val="150000"/>
              </w14:srgbClr>
            </w14:gs>
            <w14:gs w14:pos="95000">
              <w14:srgbClr w14:val="000000">
                <w14:shade w14:val="47000"/>
                <w14:satMod w14:val="150000"/>
              </w14:srgbClr>
            </w14:gs>
            <w14:gs w14:pos="100000">
              <w14:srgbClr w14:val="000000">
                <w14:shade w14:val="39000"/>
                <w14:satMod w14:val="150000"/>
              </w14:srgbClr>
            </w14:gs>
          </w14:gsLst>
          <w14:lin w14:ang="5400000" w14:scaled="0"/>
        </w14:gra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6347"/>
    <w:rPr>
      <w:b/>
      <w:outline/>
      <w:color w:val="FF0000"/>
      <w:spacing w:val="60"/>
      <w:sz w:val="340"/>
      <w:szCs w:val="24"/>
      <w:lang w:eastAsia="en-US"/>
      <w14:glow w14:rad="228600">
        <w14:schemeClr w14:val="accent2">
          <w14:alpha w14:val="60000"/>
          <w14:satMod w14:val="175000"/>
        </w14:schemeClr>
      </w14:glow>
      <w14:textOutline w14:w="5715" w14:cap="flat" w14:cmpd="sng" w14:algn="ctr">
        <w14:solidFill>
          <w14:srgbClr w14:val="FF0000"/>
        </w14:solidFill>
        <w14:prstDash w14:val="solid"/>
        <w14:miter w14:lim="0"/>
      </w14:textOutline>
      <w14:textFill>
        <w14:gradFill>
          <w14:gsLst>
            <w14:gs w14:pos="10000">
              <w14:schemeClr w14:val="accent1">
                <w14:tint w14:val="83000"/>
                <w14:shade w14:val="100000"/>
                <w14:satMod w14:val="200000"/>
              </w14:schemeClr>
            </w14:gs>
            <w14:gs w14:pos="75000">
              <w14:schemeClr w14:val="accent1">
                <w14:tint w14:val="100000"/>
                <w14:shade w14:val="50000"/>
                <w14:satMod w14:val="150000"/>
              </w14:schemeClr>
            </w14:gs>
          </w14:gsLst>
          <w14:lin w14:ang="5400000" w14:scaled="0"/>
        </w14:gradFill>
      </w14:textFill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3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347"/>
    <w:rPr>
      <w:rFonts w:ascii="Tahoma" w:hAnsi="Tahoma" w:cs="Tahoma"/>
      <w:sz w:val="16"/>
      <w:szCs w:val="16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A55948"/>
    <w:rPr>
      <w:b/>
      <w:sz w:val="120"/>
      <w:szCs w:val="120"/>
      <w:lang w:eastAsia="en-US"/>
      <w14:shadow w14:blurRad="50800" w14:dist="0" w14:dir="0" w14:sx="100000" w14:sy="100000" w14:kx="0" w14:ky="0" w14:algn="tl">
        <w14:srgbClr w14:val="000000"/>
      </w14:shadow>
      <w14:textOutline w14:w="8890" w14:cap="flat" w14:cmpd="sng" w14:algn="ctr">
        <w14:solidFill>
          <w14:srgbClr w14:val="FFFFFF"/>
        </w14:solidFill>
        <w14:prstDash w14:val="solid"/>
        <w14:miter w14:lim="0"/>
      </w14:textOutline>
      <w14:textFill>
        <w14:gradFill>
          <w14:gsLst>
            <w14:gs w14:pos="0">
              <w14:srgbClr w14:val="000000">
                <w14:tint w14:val="92000"/>
                <w14:shade w14:val="100000"/>
                <w14:satMod w14:val="150000"/>
              </w14:srgbClr>
            </w14:gs>
            <w14:gs w14:pos="49000">
              <w14:srgbClr w14:val="000000">
                <w14:tint w14:val="89000"/>
                <w14:shade w14:val="90000"/>
                <w14:satMod w14:val="150000"/>
              </w14:srgbClr>
            </w14:gs>
            <w14:gs w14:pos="50000">
              <w14:srgbClr w14:val="000000">
                <w14:tint w14:val="100000"/>
                <w14:shade w14:val="75000"/>
                <w14:satMod w14:val="150000"/>
              </w14:srgbClr>
            </w14:gs>
            <w14:gs w14:pos="95000">
              <w14:srgbClr w14:val="000000">
                <w14:shade w14:val="47000"/>
                <w14:satMod w14:val="150000"/>
              </w14:srgbClr>
            </w14:gs>
            <w14:gs w14:pos="100000">
              <w14:srgbClr w14:val="000000">
                <w14:shade w14:val="39000"/>
                <w14:satMod w14:val="150000"/>
              </w14:srgbClr>
            </w14:gs>
          </w14:gsLst>
          <w14:lin w14:ang="5400000" w14:scaled="0"/>
        </w14:gra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5887D-C6B5-4A9D-BAD0-3FF6D6921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AD2577E5</Template>
  <TotalTime>53</TotalTime>
  <Pages>1</Pages>
  <Words>0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palmg033.301</dc:creator>
  <cp:lastModifiedBy>palmg033.301</cp:lastModifiedBy>
  <cp:revision>14</cp:revision>
  <cp:lastPrinted>2014-06-06T11:09:00Z</cp:lastPrinted>
  <dcterms:created xsi:type="dcterms:W3CDTF">2014-06-05T12:47:00Z</dcterms:created>
  <dcterms:modified xsi:type="dcterms:W3CDTF">2014-06-06T11:10:00Z</dcterms:modified>
</cp:coreProperties>
</file>