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C5" w:rsidRPr="00350CC5" w:rsidRDefault="006700F7" w:rsidP="00350CC5">
      <w:pPr>
        <w:rPr>
          <w:sz w:val="40"/>
          <w:szCs w:val="40"/>
        </w:rPr>
      </w:pPr>
      <w:r w:rsidRPr="006F0713">
        <w:rPr>
          <w:noProof/>
          <w:color w:val="84613E"/>
          <w:lang w:eastAsia="en-GB"/>
        </w:rPr>
        <w:t xml:space="preserve"> </w:t>
      </w:r>
    </w:p>
    <w:p w:rsidR="003525A3" w:rsidRDefault="003525A3" w:rsidP="003525A3">
      <w:pPr>
        <w:jc w:val="center"/>
      </w:pPr>
    </w:p>
    <w:p w:rsidR="009424B7" w:rsidRDefault="009D2F88" w:rsidP="00D05E6C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D2379E" wp14:editId="3DAC5AE7">
                <wp:simplePos x="0" y="0"/>
                <wp:positionH relativeFrom="column">
                  <wp:posOffset>3484678</wp:posOffset>
                </wp:positionH>
                <wp:positionV relativeFrom="paragraph">
                  <wp:posOffset>2284619</wp:posOffset>
                </wp:positionV>
                <wp:extent cx="976630" cy="711200"/>
                <wp:effectExtent l="57150" t="133350" r="32385" b="146050"/>
                <wp:wrapNone/>
                <wp:docPr id="298" name="Text Box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04488">
                          <a:off x="0" y="0"/>
                          <a:ext cx="97663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07C4C" w:rsidP="00907C4C">
                            <w:pPr>
                              <w:ind w:left="72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8" o:spid="_x0000_s1026" type="#_x0000_t202" style="position:absolute;left:0;text-align:left;margin-left:274.4pt;margin-top:179.9pt;width:76.9pt;height:56pt;rotation:1861755fd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" filled="f" stroked="f">
                <v:fill o:detectmouseclick="t"/>
                <v:textbox style="mso-fit-shape-to-text:t">
                  <w:txbxContent>
                    <w:p w:rsidR="00907C4C" w:rsidRPr="00907C4C" w:rsidRDefault="00907C4C" w:rsidP="00907C4C">
                      <w:pPr>
                        <w:ind w:left="72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2813BB" wp14:editId="5489AF2B">
                <wp:simplePos x="0" y="0"/>
                <wp:positionH relativeFrom="column">
                  <wp:posOffset>2948556</wp:posOffset>
                </wp:positionH>
                <wp:positionV relativeFrom="paragraph">
                  <wp:posOffset>1991750</wp:posOffset>
                </wp:positionV>
                <wp:extent cx="976630" cy="683895"/>
                <wp:effectExtent l="19050" t="114300" r="52070" b="135255"/>
                <wp:wrapNone/>
                <wp:docPr id="297" name="Text Box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53559">
                          <a:off x="0" y="0"/>
                          <a:ext cx="97663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07C4C" w:rsidP="00907C4C">
                            <w:pPr>
                              <w:ind w:left="72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7" o:spid="_x0000_s1027" type="#_x0000_t202" style="position:absolute;left:0;text-align:left;margin-left:232.15pt;margin-top:156.85pt;width:76.9pt;height:53.85pt;rotation:1150767fd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" filled="f" stroked="f">
                <v:fill o:detectmouseclick="t"/>
                <v:textbox>
                  <w:txbxContent>
                    <w:p w:rsidR="00907C4C" w:rsidRPr="00907C4C" w:rsidRDefault="00907C4C" w:rsidP="00907C4C">
                      <w:pPr>
                        <w:ind w:left="72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11F457" wp14:editId="68D780C6">
                <wp:simplePos x="0" y="0"/>
                <wp:positionH relativeFrom="column">
                  <wp:posOffset>2347352</wp:posOffset>
                </wp:positionH>
                <wp:positionV relativeFrom="paragraph">
                  <wp:posOffset>1821180</wp:posOffset>
                </wp:positionV>
                <wp:extent cx="867410" cy="568960"/>
                <wp:effectExtent l="0" t="38100" r="8890" b="59690"/>
                <wp:wrapNone/>
                <wp:docPr id="295" name="Text Box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64860">
                          <a:off x="0" y="0"/>
                          <a:ext cx="867410" cy="568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07C4C" w:rsidP="00907C4C">
                            <w:pPr>
                              <w:pStyle w:val="Heading2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5" o:spid="_x0000_s1028" type="#_x0000_t202" style="position:absolute;left:0;text-align:left;margin-left:184.85pt;margin-top:143.4pt;width:68.3pt;height:44.8pt;rotation:398524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" filled="f" stroked="f">
                <v:fill o:detectmouseclick="t"/>
                <v:textbox>
                  <w:txbxContent>
                    <w:p w:rsidR="00907C4C" w:rsidRPr="00907C4C" w:rsidRDefault="00907C4C" w:rsidP="00907C4C">
                      <w:pPr>
                        <w:pStyle w:val="Heading2"/>
                      </w:pPr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741D99" wp14:editId="37A03F1D">
                <wp:simplePos x="0" y="0"/>
                <wp:positionH relativeFrom="column">
                  <wp:posOffset>1680469</wp:posOffset>
                </wp:positionH>
                <wp:positionV relativeFrom="paragraph">
                  <wp:posOffset>1896236</wp:posOffset>
                </wp:positionV>
                <wp:extent cx="976630" cy="678180"/>
                <wp:effectExtent l="19050" t="95250" r="0" b="121920"/>
                <wp:wrapNone/>
                <wp:docPr id="296" name="Text Box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04708">
                          <a:off x="0" y="0"/>
                          <a:ext cx="97663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07C4C" w:rsidP="00907C4C">
                            <w:pPr>
                              <w:ind w:left="72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07C4C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6" o:spid="_x0000_s1029" type="#_x0000_t202" style="position:absolute;left:0;text-align:left;margin-left:132.3pt;margin-top:149.3pt;width:76.9pt;height:53.4pt;rotation:-977898fd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" filled="f" stroked="f">
                <v:fill o:detectmouseclick="t"/>
                <v:textbox>
                  <w:txbxContent>
                    <w:p w:rsidR="00907C4C" w:rsidRPr="00907C4C" w:rsidRDefault="00907C4C" w:rsidP="00907C4C">
                      <w:pPr>
                        <w:ind w:left="72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907C4C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A20EC8" wp14:editId="791DE0ED">
                <wp:simplePos x="0" y="0"/>
                <wp:positionH relativeFrom="column">
                  <wp:posOffset>1153538</wp:posOffset>
                </wp:positionH>
                <wp:positionV relativeFrom="paragraph">
                  <wp:posOffset>2127679</wp:posOffset>
                </wp:positionV>
                <wp:extent cx="1020445" cy="888365"/>
                <wp:effectExtent l="76200" t="133350" r="27305" b="140335"/>
                <wp:wrapNone/>
                <wp:docPr id="294" name="Text Box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58817">
                          <a:off x="0" y="0"/>
                          <a:ext cx="1020445" cy="888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07C4C" w:rsidP="00907C4C">
                            <w:pPr>
                              <w:ind w:left="72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4" o:spid="_x0000_s1030" type="#_x0000_t202" style="position:absolute;left:0;text-align:left;margin-left:90.85pt;margin-top:167.55pt;width:80.35pt;height:69.95pt;rotation:-1355703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" filled="f" stroked="f">
                <v:fill o:detectmouseclick="t"/>
                <v:textbox>
                  <w:txbxContent>
                    <w:p w:rsidR="00907C4C" w:rsidRPr="00907C4C" w:rsidRDefault="00907C4C" w:rsidP="00907C4C">
                      <w:pPr>
                        <w:ind w:left="72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4ACEE0" wp14:editId="72EF14B4">
                <wp:simplePos x="0" y="0"/>
                <wp:positionH relativeFrom="column">
                  <wp:posOffset>705685</wp:posOffset>
                </wp:positionH>
                <wp:positionV relativeFrom="paragraph">
                  <wp:posOffset>2445103</wp:posOffset>
                </wp:positionV>
                <wp:extent cx="3484245" cy="715645"/>
                <wp:effectExtent l="57150" t="152400" r="635" b="179705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794787">
                          <a:off x="0" y="0"/>
                          <a:ext cx="3484245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07C4C" w:rsidP="00907C4C">
                            <w:pPr>
                              <w:ind w:left="72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1" o:spid="_x0000_s1031" type="#_x0000_t202" style="position:absolute;left:0;text-align:left;margin-left:55.55pt;margin-top:192.55pt;width:274.35pt;height:56.35pt;rotation:-1971774fd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" filled="f" stroked="f">
                <v:fill o:detectmouseclick="t"/>
                <v:textbox>
                  <w:txbxContent>
                    <w:p w:rsidR="00907C4C" w:rsidRPr="00907C4C" w:rsidRDefault="00907C4C" w:rsidP="00907C4C">
                      <w:pPr>
                        <w:ind w:left="72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907C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FA3978" wp14:editId="127BA902">
                <wp:simplePos x="0" y="0"/>
                <wp:positionH relativeFrom="column">
                  <wp:posOffset>1997167</wp:posOffset>
                </wp:positionH>
                <wp:positionV relativeFrom="paragraph">
                  <wp:posOffset>4349131</wp:posOffset>
                </wp:positionV>
                <wp:extent cx="875665" cy="711200"/>
                <wp:effectExtent l="0" t="0" r="0" b="0"/>
                <wp:wrapNone/>
                <wp:docPr id="293" name="Text Box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5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D2F88" w:rsidP="00907C4C">
                            <w:pPr>
                              <w:ind w:left="72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907C4C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3" o:spid="_x0000_s1032" type="#_x0000_t202" style="position:absolute;left:0;text-align:left;margin-left:157.25pt;margin-top:342.45pt;width:68.95pt;height:56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" filled="f" stroked="f">
                <v:fill o:detectmouseclick="t"/>
                <v:textbox style="mso-fit-shape-to-text:t">
                  <w:txbxContent>
                    <w:p w:rsidR="00907C4C" w:rsidRPr="00907C4C" w:rsidRDefault="009D2F88" w:rsidP="00907C4C">
                      <w:pPr>
                        <w:ind w:left="72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907C4C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907C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0F613C" wp14:editId="4211F46B">
                <wp:simplePos x="0" y="0"/>
                <wp:positionH relativeFrom="column">
                  <wp:posOffset>1730316</wp:posOffset>
                </wp:positionH>
                <wp:positionV relativeFrom="paragraph">
                  <wp:posOffset>4343400</wp:posOffset>
                </wp:positionV>
                <wp:extent cx="1828800" cy="1828800"/>
                <wp:effectExtent l="0" t="0" r="0" b="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C4C" w:rsidRPr="00907C4C" w:rsidRDefault="00907C4C" w:rsidP="00907C4C">
                            <w:pPr>
                              <w:ind w:left="720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2" o:spid="_x0000_s1033" type="#_x0000_t202" style="position:absolute;left:0;text-align:left;margin-left:136.25pt;margin-top:342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" filled="f" stroked="f">
                <v:fill o:detectmouseclick="t"/>
                <v:textbox style="mso-fit-shape-to-text:t">
                  <w:txbxContent>
                    <w:p w:rsidR="00907C4C" w:rsidRPr="00907C4C" w:rsidRDefault="00907C4C" w:rsidP="00907C4C">
                      <w:pPr>
                        <w:ind w:left="720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525A3">
        <w:rPr>
          <w:noProof/>
          <w:color w:val="84613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3C3B2" wp14:editId="5C376C30">
                <wp:simplePos x="0" y="0"/>
                <wp:positionH relativeFrom="column">
                  <wp:posOffset>788986</wp:posOffset>
                </wp:positionH>
                <wp:positionV relativeFrom="paragraph">
                  <wp:posOffset>638312</wp:posOffset>
                </wp:positionV>
                <wp:extent cx="1157605" cy="1211580"/>
                <wp:effectExtent l="11113" t="26987" r="15557" b="0"/>
                <wp:wrapNone/>
                <wp:docPr id="31" name="Chor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34899">
                          <a:off x="0" y="0"/>
                          <a:ext cx="1157605" cy="1211580"/>
                        </a:xfrm>
                        <a:prstGeom prst="chord">
                          <a:avLst>
                            <a:gd name="adj1" fmla="val 2700000"/>
                            <a:gd name="adj2" fmla="val 17670643"/>
                          </a:avLst>
                        </a:prstGeom>
                        <a:solidFill>
                          <a:srgbClr val="F98FE2"/>
                        </a:solidFill>
                        <a:ln>
                          <a:solidFill>
                            <a:srgbClr val="F98FE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31" o:spid="_x0000_s1026" style="position:absolute;margin-left:62.1pt;margin-top:50.25pt;width:91.15pt;height:95.4pt;rotation:4516412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7605,1211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" path="m997293,1024281v-209335,229311,-552223,250820,-786228,49319c-8051,884921,-64177,557815,78521,301130,230072,28521,556118,-76773,828083,59063r169210,965218xe" fillcolor="#f98fe2" strokecolor="#f98fe2" strokeweight="2pt">
                <v:path arrowok="t" o:connecttype="custom" o:connectlocs="997293,1024281;211065,1073600;78521,301130;828083,59063;997293,1024281" o:connectangles="0,0,0,0,0"/>
              </v:shape>
            </w:pict>
          </mc:Fallback>
        </mc:AlternateContent>
      </w:r>
      <w:r w:rsidR="003525A3" w:rsidRPr="006F0713">
        <w:rPr>
          <w:noProof/>
          <w:color w:val="84613E"/>
          <w:lang w:eastAsia="en-GB"/>
        </w:rPr>
        <mc:AlternateContent>
          <mc:Choice Requires="wpc">
            <w:drawing>
              <wp:inline distT="0" distB="0" distL="0" distR="0" wp14:anchorId="7F7D5D62" wp14:editId="07747FA0">
                <wp:extent cx="5640081" cy="6654372"/>
                <wp:effectExtent l="0" t="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7" name="Oval 27"/>
                        <wps:cNvSpPr/>
                        <wps:spPr>
                          <a:xfrm>
                            <a:off x="186644" y="1130425"/>
                            <a:ext cx="4346936" cy="4417447"/>
                          </a:xfrm>
                          <a:prstGeom prst="ellipse">
                            <a:avLst/>
                          </a:prstGeom>
                          <a:solidFill>
                            <a:srgbClr val="9B893F"/>
                          </a:solidFill>
                          <a:ln>
                            <a:solidFill>
                              <a:srgbClr val="9B893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525A3" w:rsidRDefault="003525A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al 2"/>
                        <wps:cNvSpPr/>
                        <wps:spPr>
                          <a:xfrm>
                            <a:off x="1550568" y="2933516"/>
                            <a:ext cx="1228725" cy="1043979"/>
                          </a:xfrm>
                          <a:prstGeom prst="ellipse">
                            <a:avLst/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116028" y="4410642"/>
                            <a:ext cx="21050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Moon 4"/>
                        <wps:cNvSpPr/>
                        <wps:spPr>
                          <a:xfrm>
                            <a:off x="1464844" y="3990903"/>
                            <a:ext cx="428625" cy="666275"/>
                          </a:xfrm>
                          <a:prstGeom prst="moon">
                            <a:avLst/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Moon 7"/>
                        <wps:cNvSpPr/>
                        <wps:spPr>
                          <a:xfrm rot="10800000">
                            <a:off x="2400943" y="4016353"/>
                            <a:ext cx="421914" cy="641167"/>
                          </a:xfrm>
                          <a:prstGeom prst="moon">
                            <a:avLst/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ord 8"/>
                        <wps:cNvSpPr/>
                        <wps:spPr>
                          <a:xfrm rot="4129775">
                            <a:off x="1218778" y="2732226"/>
                            <a:ext cx="833424" cy="880799"/>
                          </a:xfrm>
                          <a:prstGeom prst="chord">
                            <a:avLst>
                              <a:gd name="adj1" fmla="val 2467018"/>
                              <a:gd name="adj2" fmla="val 15904732"/>
                            </a:avLst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hord 9"/>
                        <wps:cNvSpPr/>
                        <wps:spPr>
                          <a:xfrm rot="9055158">
                            <a:off x="2223040" y="2647959"/>
                            <a:ext cx="859338" cy="780849"/>
                          </a:xfrm>
                          <a:prstGeom prst="chord">
                            <a:avLst/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Chord 11"/>
                        <wps:cNvSpPr/>
                        <wps:spPr>
                          <a:xfrm rot="20862468">
                            <a:off x="1671197" y="3936925"/>
                            <a:ext cx="940530" cy="909486"/>
                          </a:xfrm>
                          <a:prstGeom prst="chord">
                            <a:avLst>
                              <a:gd name="adj1" fmla="val 11321818"/>
                              <a:gd name="adj2" fmla="val 1353072"/>
                            </a:avLst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 rot="16200000">
                            <a:off x="1551728" y="5043139"/>
                            <a:ext cx="578707" cy="363825"/>
                          </a:xfrm>
                          <a:prstGeom prst="ellipse">
                            <a:avLst/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2371725" y="4936010"/>
                            <a:ext cx="371475" cy="565091"/>
                          </a:xfrm>
                          <a:prstGeom prst="ellipse">
                            <a:avLst/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rgbClr val="84613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Chord 14"/>
                        <wps:cNvSpPr/>
                        <wps:spPr>
                          <a:xfrm rot="3900016">
                            <a:off x="1365793" y="2800982"/>
                            <a:ext cx="518304" cy="637100"/>
                          </a:xfrm>
                          <a:prstGeom prst="chord">
                            <a:avLst/>
                          </a:prstGeom>
                          <a:solidFill>
                            <a:srgbClr val="E874A6"/>
                          </a:solidFill>
                          <a:ln>
                            <a:solidFill>
                              <a:srgbClr val="E874A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Chord 15"/>
                        <wps:cNvSpPr/>
                        <wps:spPr>
                          <a:xfrm rot="10164096">
                            <a:off x="2422956" y="2698990"/>
                            <a:ext cx="550765" cy="608197"/>
                          </a:xfrm>
                          <a:prstGeom prst="chord">
                            <a:avLst>
                              <a:gd name="adj1" fmla="val 2700000"/>
                              <a:gd name="adj2" fmla="val 14691070"/>
                            </a:avLst>
                          </a:prstGeom>
                          <a:solidFill>
                            <a:srgbClr val="E874A6"/>
                          </a:solidFill>
                          <a:ln>
                            <a:solidFill>
                              <a:srgbClr val="E874A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Heart 5"/>
                        <wps:cNvSpPr/>
                        <wps:spPr>
                          <a:xfrm>
                            <a:off x="1893469" y="4016353"/>
                            <a:ext cx="514993" cy="452970"/>
                          </a:xfrm>
                          <a:prstGeom prst="heart">
                            <a:avLst/>
                          </a:prstGeom>
                          <a:solidFill>
                            <a:srgbClr val="E874A6"/>
                          </a:solidFill>
                          <a:ln>
                            <a:solidFill>
                              <a:srgbClr val="E874A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1836826" y="3214592"/>
                            <a:ext cx="186161" cy="235762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al 16"/>
                        <wps:cNvSpPr/>
                        <wps:spPr>
                          <a:xfrm>
                            <a:off x="2196645" y="3214560"/>
                            <a:ext cx="211818" cy="235712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2238375" y="3288378"/>
                            <a:ext cx="133350" cy="1619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al 18"/>
                        <wps:cNvSpPr/>
                        <wps:spPr>
                          <a:xfrm>
                            <a:off x="1836826" y="3288378"/>
                            <a:ext cx="142875" cy="161986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Isosceles Triangle 19"/>
                        <wps:cNvSpPr/>
                        <wps:spPr>
                          <a:xfrm>
                            <a:off x="2045721" y="3450400"/>
                            <a:ext cx="150924" cy="177064"/>
                          </a:xfrm>
                          <a:prstGeom prst="triangle">
                            <a:avLst/>
                          </a:prstGeom>
                          <a:solidFill>
                            <a:srgbClr val="84613E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Moon 25"/>
                        <wps:cNvSpPr/>
                        <wps:spPr>
                          <a:xfrm rot="15910146">
                            <a:off x="2026351" y="3687169"/>
                            <a:ext cx="192419" cy="280947"/>
                          </a:xfrm>
                          <a:prstGeom prst="moon">
                            <a:avLst>
                              <a:gd name="adj" fmla="val 87500"/>
                            </a:avLst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hord 28"/>
                        <wps:cNvSpPr/>
                        <wps:spPr>
                          <a:xfrm rot="9723750">
                            <a:off x="2934095" y="576434"/>
                            <a:ext cx="1769053" cy="1836959"/>
                          </a:xfrm>
                          <a:prstGeom prst="chord">
                            <a:avLst>
                              <a:gd name="adj1" fmla="val 1933251"/>
                              <a:gd name="adj2" fmla="val 16359075"/>
                            </a:avLst>
                          </a:prstGeom>
                          <a:solidFill>
                            <a:srgbClr val="9B893F"/>
                          </a:solidFill>
                          <a:ln>
                            <a:solidFill>
                              <a:srgbClr val="9B893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hord 29"/>
                        <wps:cNvSpPr/>
                        <wps:spPr>
                          <a:xfrm rot="5185657">
                            <a:off x="93231" y="438892"/>
                            <a:ext cx="1673326" cy="1605963"/>
                          </a:xfrm>
                          <a:prstGeom prst="chord">
                            <a:avLst>
                              <a:gd name="adj1" fmla="val 1572112"/>
                              <a:gd name="adj2" fmla="val 16200000"/>
                            </a:avLst>
                          </a:prstGeom>
                          <a:solidFill>
                            <a:srgbClr val="9B893F"/>
                          </a:solidFill>
                          <a:ln>
                            <a:solidFill>
                              <a:srgbClr val="9B893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hord 30"/>
                        <wps:cNvSpPr/>
                        <wps:spPr>
                          <a:xfrm rot="9599250">
                            <a:off x="3193740" y="790963"/>
                            <a:ext cx="1235440" cy="1361957"/>
                          </a:xfrm>
                          <a:prstGeom prst="chord">
                            <a:avLst>
                              <a:gd name="adj1" fmla="val 2972721"/>
                              <a:gd name="adj2" fmla="val 16200000"/>
                            </a:avLst>
                          </a:prstGeom>
                          <a:solidFill>
                            <a:srgbClr val="F98FE2"/>
                          </a:solidFill>
                          <a:ln>
                            <a:solidFill>
                              <a:srgbClr val="F98FE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" o:spid="_x0000_s1034" editas="canvas" style="width:444.1pt;height:523.95pt;mso-position-horizontal-relative:char;mso-position-vertical-relative:line" coordsize="56400,66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5" type="#_x0000_t75" style="position:absolute;width:56400;height:66541;visibility:visible;mso-wrap-style:square">
                  <v:fill o:detectmouseclick="t"/>
                  <v:path o:connecttype="none"/>
                </v:shape>
                <v:oval id="Oval 27" o:spid="_x0000_s1036" style="position:absolute;left:1866;top:11304;width:43469;height:441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LC6sMA&#10;AADbAAAADwAAAGRycy9kb3ducmV2LnhtbESPS2vDMBCE74X8B7GF3hq5hibBsWxCkkIhh5IHpcfF&#10;Wj+wtTKWajv/vioUehxm5hsmzWfTiZEG11hW8LKMQBAXVjdcKbhd3543IJxH1thZJgV3cpBni4cU&#10;E20nPtN48ZUIEHYJKqi97xMpXVGTQbe0PXHwSjsY9EEOldQDTgFuOhlH0UoabDgs1NjTvqaivXwb&#10;BZ9HeT84PHPT+o/TeuTy65VKpZ4e590WhKfZ/4f/2u9aQbyG3y/hB8j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LC6sMAAADbAAAADwAAAAAAAAAAAAAAAACYAgAAZHJzL2Rv&#10;d25yZXYueG1sUEsFBgAAAAAEAAQA9QAAAIgDAAAAAA==&#10;" fillcolor="#9b893f" strokecolor="#9b893f" strokeweight="2pt">
                  <v:textbox>
                    <w:txbxContent>
                      <w:p w:rsidR="003525A3" w:rsidRDefault="003525A3"/>
                    </w:txbxContent>
                  </v:textbox>
                </v:oval>
                <v:oval id="Oval 2" o:spid="_x0000_s1037" style="position:absolute;left:15505;top:29335;width:12287;height:104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qx+sIA&#10;AADaAAAADwAAAGRycy9kb3ducmV2LnhtbESPzWrDMBCE74W+g9hCL6WRmkIIrpUQUgq5FJqfQ46L&#10;tLGNrZUjqY779lUgkOMwM98w5XJ0nRgoxMazhreJAkFsvG240nDYf73OQcSEbLHzTBr+KMJy8fhQ&#10;YmH9hbc07FIlMoRjgRrqlPpCymhqchgnvifO3skHhynLUEkb8JLhrpNTpWbSYcN5ocae1jWZdvfr&#10;MmUbz2YwP+/f4RjVy6ZVny0qrZ+fxtUHiERjuodv7Y3VMIXrlXwD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2rH6wgAAANoAAAAPAAAAAAAAAAAAAAAAAJgCAABkcnMvZG93&#10;bnJldi54bWxQSwUGAAAAAAQABAD1AAAAhwMAAAAA&#10;" fillcolor="#84613e" strokecolor="#84613e" strokeweight="2pt"/>
                <v:rect id="Rectangle 3" o:spid="_x0000_s1038" style="position:absolute;left:11160;top:44106;width:21050;height:6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s3WMMA&#10;AADaAAAADwAAAGRycy9kb3ducmV2LnhtbESPQWsCMRSE74X+h/AKXqRmq1BkaxQpqItgQa0Hb4/N&#10;c7N08xI2Udd/bwShx2FmvmEms8424kJtqB0r+BhkIIhLp2uuFPzuF+9jECEia2wck4IbBZhNX18m&#10;mGt35S1ddrESCcIhRwUmRp9LGUpDFsPAeeLknVxrMSbZVlK3eE1w28hhln1KizWnBYOevg2Vf7uz&#10;VbBYmf5crjcHX4Sfkx0WfrnqH5XqvXXzLxCRuvgffrYLrWAEjyvpBs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s3WMMAAADaAAAADwAAAAAAAAAAAAAAAACYAgAAZHJzL2Rv&#10;d25yZXYueG1sUEsFBgAAAAAEAAQA9QAAAIgDAAAAAA==&#10;" filled="f" strokecolor="black [3213]" strokeweight="2pt"/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Moon 4" o:spid="_x0000_s1039" type="#_x0000_t184" style="position:absolute;left:14648;top:39909;width:4286;height:66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W7lMUA&#10;AADaAAAADwAAAGRycy9kb3ducmV2LnhtbESPT2vCQBTE74LfYXlCb7ppKVKiq0il1NJTE/HP7Zl9&#10;ZqPZtyG7NfHbdwuFHoeZ+Q0zX/a2FjdqfeVYweMkAUFcOF1xqWCbv41fQPiArLF2TAru5GG5GA7m&#10;mGrX8RfdslCKCGGfogITQpNK6QtDFv3ENcTRO7vWYoiyLaVusYtwW8unJJlKixXHBYMNvRoqrtm3&#10;VZCdLtl+s1ubw+cq7/N3/bE/do1SD6N+NQMRqA//4b/2Rit4ht8r8QbI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pbuUxQAAANoAAAAPAAAAAAAAAAAAAAAAAJgCAABkcnMv&#10;ZG93bnJldi54bWxQSwUGAAAAAAQABAD1AAAAigMAAAAA&#10;" fillcolor="#84613e" strokecolor="#84613e" strokeweight="2pt"/>
                <v:shape id="Moon 7" o:spid="_x0000_s1040" type="#_x0000_t184" style="position:absolute;left:24009;top:40163;width:4219;height:641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iYT8IA&#10;AADaAAAADwAAAGRycy9kb3ducmV2LnhtbESPwWrDMBBE74H+g9hCb7GcQNriRgkhEPAtJK3odWtt&#10;bBNpZSzZcfr1VaHQ4zAzb5j1dnJWjNSH1rOCRZaDIK68ablW8PF+mL+CCBHZoPVMCu4UYLt5mK2x&#10;MP7GJxrPsRYJwqFABU2MXSFlqBpyGDLfESfv4nuHMcm+lqbHW4I7K5d5/iwdtpwWGuxo31B1PQ9O&#10;wSe6YdBtKVeT/rL2pPfHb31X6ulx2r2BiDTF//BfuzQKXuD3SroB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JhPwgAAANoAAAAPAAAAAAAAAAAAAAAAAJgCAABkcnMvZG93&#10;bnJldi54bWxQSwUGAAAAAAQABAD1AAAAhwMAAAAA&#10;" fillcolor="#84613e" strokecolor="#84613e" strokeweight="2pt"/>
                <v:shape id="Chord 8" o:spid="_x0000_s1041" style="position:absolute;left:12187;top:27322;width:8334;height:8808;rotation:4510816fd;visibility:visible;mso-wrap-style:square;v-text-anchor:middle" coordsize="833424,8807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F3/sAA&#10;AADaAAAADwAAAGRycy9kb3ducmV2LnhtbERPTWvCQBC9F/wPywi91Y3SqsRsgiYIhZ6qPfQ4ZMck&#10;mp0N2TWJ/fXdQ6HHx/tOssm0YqDeNZYVLBcRCOLS6oYrBV/n48sWhPPIGlvLpOBBDrJ09pRgrO3I&#10;nzScfCVCCLsYFdTed7GUrqzJoFvYjjhwF9sb9AH2ldQ9jiHctHIVRWtpsOHQUGNHeU3l7XQ3CqrX&#10;dTcUh2v+dv6xZL6LjW/kh1LP82m/A+Fp8v/iP/e7VhC2hivhBsj0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F3/sAAAADaAAAADwAAAAAAAAAAAAAAAACYAgAAZHJzL2Rvd25y&#10;ZXYueG1sUEsFBgAAAAAEAAQA9QAAAIUDAAAAAA==&#10;" path="m738006,720850c613617,880016,401310,926509,227319,832686,64496,744885,-25176,555189,6175,364868,38488,168705,191321,19856,378949,1812l738006,720850xe" fillcolor="#84613e" strokecolor="#84613e" strokeweight="2pt">
                  <v:path arrowok="t" o:connecttype="custom" o:connectlocs="738006,720850;227319,832686;6175,364868;378949,1812;738006,720850" o:connectangles="0,0,0,0,0"/>
                </v:shape>
                <v:shape id="Chord 9" o:spid="_x0000_s1042" style="position:absolute;left:22230;top:26479;width:8593;height:7809;rotation:9890647fd;visibility:visible;mso-wrap-style:square;v-text-anchor:middle" coordsize="859338,780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rJD8MA&#10;AADaAAAADwAAAGRycy9kb3ducmV2LnhtbESPzWrDMBCE74G8g9hAbrGcQEvqWg6mECiFtMQpPS/W&#10;+odYK2MptvP2VaGQ4zAz3zDpYTadGGlwrWUF2ygGQVxa3XKt4Pty3OxBOI+ssbNMCu7k4JAtFykm&#10;2k58prHwtQgQdgkqaLzvEyld2ZBBF9meOHiVHQz6IIda6gGnADed3MXxszTYclhosKe3hsprcTMK&#10;3FP7Ye8/epd/mfPtdMnl8bOolFqv5vwVhKfZP8L/7Xet4AX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rJD8MAAADaAAAADwAAAAAAAAAAAAAAAACYAgAAZHJzL2Rv&#10;d25yZXYueG1sUEsFBgAAAAAEAAQA9QAAAIgDAAAAAA==&#10;" path="m718621,679377c585052,789661,389875,812345,230058,736160,48543,649632,-40432,458646,17544,279996,71423,113970,239175,-1,429668,-1l718621,679377xe" fillcolor="#84613e" strokecolor="#84613e" strokeweight="2pt">
                  <v:path arrowok="t" o:connecttype="custom" o:connectlocs="718621,679377;230058,736160;17544,279996;429668,-1;718621,679377" o:connectangles="0,0,0,0,0"/>
                </v:shape>
                <v:shape id="Chord 11" o:spid="_x0000_s1043" style="position:absolute;left:16711;top:39369;width:9406;height:9095;rotation:-805582fd;visibility:visible;mso-wrap-style:square;v-text-anchor:middle" coordsize="940530,9094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nHx8EA&#10;AADbAAAADwAAAGRycy9kb3ducmV2LnhtbERPTYvCMBC9C/sfwix4kTXVg0jXKLrgstCD2ornoRnb&#10;YjMpTbat/94Igrd5vM9ZbQZTi45aV1lWMJtGIIhzqysuFJyz/dcShPPIGmvLpOBODjbrj9EKY217&#10;PlGX+kKEEHYxKii9b2IpXV6SQTe1DXHgrrY16ANsC6lb7EO4qeU8ihbSYMWhocSGfkrKb+m/UbDs&#10;k333e7wc6y5Jk15PDtltd1Vq/Dlsv0F4Gvxb/HL/6TB/Bs9fwgF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Jx8fBAAAA2wAAAA8AAAAAAAAAAAAAAAAAmAIAAGRycy9kb3du&#10;cmV2LnhtbFBLBQYAAAAABAAEAPUAAACGAwAAAAA=&#10;" path="m5776,383691c34261,209566,164253,67050,339354,17975v170241,-47713,353764,1188,474703,126490c941323,276322,975972,468450,902373,634180l5776,383691xe" fillcolor="#84613e" strokecolor="#84613e" strokeweight="2pt">
                  <v:path arrowok="t" o:connecttype="custom" o:connectlocs="5776,383691;339354,17975;814057,144465;902373,634180;5776,383691" o:connectangles="0,0,0,0,0"/>
                </v:shape>
                <v:oval id="Oval 12" o:spid="_x0000_s1044" style="position:absolute;left:15516;top:50431;width:5788;height:3638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iU88IA&#10;AADbAAAADwAAAGRycy9kb3ducmV2LnhtbERP32vCMBB+H+x/CDfwTdMVFO2MsinCcILY7WGPR3Jr&#10;SptLaaJ2//0iCHu7j+/nLdeDa8WF+lB7VvA8yUAQa29qrhR8fe7GcxAhIhtsPZOCXwqwXj0+LLEw&#10;/sonupSxEimEQ4EKbIxdIWXQlhyGie+IE/fje4cxwb6SpsdrCnetzLNsJh3WnBosdrSxpJvy7BR8&#10;HMrvTaOP7k0v6vl2z1OSdqrU6Gl4fQERaYj/4rv73aT5Odx+S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eJTzwgAAANsAAAAPAAAAAAAAAAAAAAAAAJgCAABkcnMvZG93&#10;bnJldi54bWxQSwUGAAAAAAQABAD1AAAAhwMAAAAA&#10;" fillcolor="#84613e" strokecolor="#84613e" strokeweight="2pt"/>
                <v:oval id="Oval 13" o:spid="_x0000_s1045" style="position:absolute;left:23717;top:49360;width:3715;height:56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b+I8MA&#10;AADbAAAADwAAAGRycy9kb3ducmV2LnhtbESPQWsCMRCF74X+hzCFXkpNrCCyNYooBS9CtT14HJJx&#10;d9nNZE3Sdf33jSB4m+G9982b+XJwregpxNqzhvFIgSA23tZcavj9+XqfgYgJ2WLrmTRcKcJy8fw0&#10;x8L6C++pP6RSZAjHAjVUKXWFlNFU5DCOfEectZMPDlNeQyltwEuGu1Z+KDWVDmvOFyrsaF2RaQ5/&#10;LlP28Wx68z3ZhWNUb9tGbRpUWr++DKtPEImG9DDf01ub60/g9kse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8b+I8MAAADbAAAADwAAAAAAAAAAAAAAAACYAgAAZHJzL2Rv&#10;d25yZXYueG1sUEsFBgAAAAAEAAQA9QAAAIgDAAAAAA==&#10;" fillcolor="#84613e" strokecolor="#84613e" strokeweight="2pt"/>
                <v:shape id="Chord 14" o:spid="_x0000_s1046" style="position:absolute;left:13657;top:28009;width:5183;height:6371;rotation:4259857fd;visibility:visible;mso-wrap-style:square;v-text-anchor:middle" coordsize="518304,637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ndYb4A&#10;AADbAAAADwAAAGRycy9kb3ducmV2LnhtbERPTWsCMRC9C/6HMEJvmlVK0dUoiyC0F6EqPU+TcbO4&#10;mSxJ1O2/bwTB2zze56w2vWvFjUJsPCuYTgoQxNqbhmsFp+NuPAcRE7LB1jMp+KMIm/VwsMLS+Dt/&#10;0+2QapFDOJaowKbUlVJGbclhnPiOOHNnHxymDEMtTcB7DnetnBXFh3TYcG6w2NHWkr4crk4BXn+q&#10;7SJUv75ZJLvXVhdfnVbqbdRXSxCJ+vQSP92fJs9/h8cv+QC5/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OJ3WG+AAAA2wAAAA8AAAAAAAAAAAAAAAAAmAIAAGRycy9kb3ducmV2&#10;LnhtbFBLBQYAAAAABAAEAPUAAACDAwAAAAA=&#10;" path="m460181,519579c374029,649749,220497,675446,109168,578329,24447,504424,-16181,375472,5946,250703,31900,104354,137295,-1,259152,-1l460181,519579xe" fillcolor="#e874a6" strokecolor="#e874a6" strokeweight="2pt">
                  <v:path arrowok="t" o:connecttype="custom" o:connectlocs="460181,519579;109168,578329;5946,250703;259152,-1;460181,519579" o:connectangles="0,0,0,0,0"/>
                </v:shape>
                <v:shape id="Chord 15" o:spid="_x0000_s1047" style="position:absolute;left:24229;top:26989;width:5508;height:6082;rotation:11101903fd;visibility:visible;mso-wrap-style:square;v-text-anchor:middle" coordsize="550765,608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wlU8AA&#10;AADbAAAADwAAAGRycy9kb3ducmV2LnhtbERPzWoCMRC+F3yHMEJvNWuLpWyNYgWL2JNrH2DYTDeL&#10;O5MlSdf17Y1Q6G0+vt9Zrkfu1EAhtl4MzGcFKJLa21YaA9+n3dMbqJhQLHZeyMCVIqxXk4clltZf&#10;5EhDlRqVQySWaMCl1Jdax9oRY5z5niRzPz4wpgxDo23ASw7nTj8XxatmbCU3OOxp66g+V79sYD/s&#10;DpsPdzh3w5bZv4TP4/yLjXmcjpt3UInG9C/+c+9tnr+A+y/5AL2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MwlU8AAAADbAAAADwAAAAAAAAAAAAAAAACYAgAAZHJzL2Rvd25y&#10;ZXYueG1sUEsFBgAAAAAEAAQA9QAAAIUDAAAAAA==&#10;" path="m479506,508222c400053,605109,273422,635091,164983,582691,67308,535492,3081,430274,106,312585,-2842,195990,54862,87807,148635,34123l479506,508222xe" fillcolor="#e874a6" strokecolor="#e874a6" strokeweight="2pt">
                  <v:path arrowok="t" o:connecttype="custom" o:connectlocs="479506,508222;164983,582691;106,312585;148635,34123;479506,508222" o:connectangles="0,0,0,0,0"/>
                </v:shape>
                <v:shape id="Heart 5" o:spid="_x0000_s1048" style="position:absolute;left:18934;top:40163;width:5150;height:4530;visibility:visible;mso-wrap-style:square;v-text-anchor:middle" coordsize="514993,452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sWyMQA&#10;AADaAAAADwAAAGRycy9kb3ducmV2LnhtbESP3WrCQBSE7wu+w3KE3tWN0lqJrlKKLcVK8e8Bjtlj&#10;EsyejbtrEt/eLRR6OczMN8xs0ZlKNOR8aVnBcJCAIM6sLjlXcNh/PE1A+ICssbJMCm7kYTHvPcww&#10;1bblLTW7kIsIYZ+igiKEOpXSZwUZ9ANbE0fvZJ3BEKXLpXbYRrip5ChJxtJgyXGhwJreC8rOu6tR&#10;sHxdhYu5Nvvx849brs/H9nv1uVHqsd+9TUEE6sJ/+K/9pRW8wO+VeAP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bFsjEAAAA2gAAAA8AAAAAAAAAAAAAAAAAmAIAAGRycy9k&#10;b3ducmV2LnhtbFBLBQYAAAAABAAEAPUAAACJAwAAAAA=&#10;" path="m257497,113243v107290,-264233,525722,,,339727c-268226,113243,150206,-150990,257497,113243xe" fillcolor="#e874a6" strokecolor="#e874a6" strokeweight="2pt">
                  <v:path arrowok="t" o:connecttype="custom" o:connectlocs="257497,113243;257497,452970;257497,113243" o:connectangles="0,0,0"/>
                </v:shape>
                <v:oval id="Oval 10" o:spid="_x0000_s1049" style="position:absolute;left:18368;top:32145;width:1861;height:2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FDssMA&#10;AADbAAAADwAAAGRycy9kb3ducmV2LnhtbESPQWsCMRCF70L/Q5iCN81aoZStUUQqeKpoRextSMbd&#10;xc1kSVJ3/fedQ6G3Gd6b975ZrAbfqjvF1AQ2MJsWoIhtcA1XBk5f28kbqJSRHbaBycCDEqyWT6MF&#10;li70fKD7MVdKQjiVaKDOuSu1TrYmj2kaOmLRriF6zLLGSruIvYT7Vr8Uxav22LA01NjRpiZ7O/54&#10;A3F7e7gPuw/xfO7n+ftzd7DzizHj52H9DirTkP/Nf9c7J/hCL7/I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FDssMAAADbAAAADwAAAAAAAAAAAAAAAACYAgAAZHJzL2Rv&#10;d25yZXYueG1sUEsFBgAAAAAEAAQA9QAAAIgDAAAAAA==&#10;" fillcolor="#0d0d0d [3069]" strokecolor="black [3213]" strokeweight="2pt"/>
                <v:oval id="Oval 16" o:spid="_x0000_s1050" style="position:absolute;left:21966;top:32145;width:2118;height:23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R+XcAA&#10;AADbAAAADwAAAGRycy9kb3ducmV2LnhtbERPS4vCMBC+C/sfwix409QVRLpGEVnBk+IDcW9DMrbF&#10;ZlKSaOu/N8LC3ubje85s0dlaPMiHyrGC0TADQaydqbhQcDquB1MQISIbrB2TgicFWMw/ejPMjWt5&#10;T49DLEQK4ZCjgjLGJpcy6JIshqFriBN3dd5iTNAX0nhsU7it5VeWTaTFilNDiQ2tStK3w90q8Ovb&#10;0/zonfPnczuOv9vNXo8vSvU/u+U3iEhd/Bf/uTcmzZ/A+5d0gJ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FR+XcAAAADbAAAADwAAAAAAAAAAAAAAAACYAgAAZHJzL2Rvd25y&#10;ZXYueG1sUEsFBgAAAAAEAAQA9QAAAIUDAAAAAA==&#10;" fillcolor="#0d0d0d [3069]" strokecolor="black [3213]" strokeweight="2pt"/>
                <v:oval id="Oval 17" o:spid="_x0000_s1051" style="position:absolute;left:22383;top:32883;width:1334;height:1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b+UMAA&#10;AADbAAAADwAAAGRycy9kb3ducmV2LnhtbERPTWsCMRC9F/wPYQRvNauIlq1RiiCIB8HVQo/DZtwN&#10;3UxCEnX9901B8DaP9znLdW87caMQjWMFk3EBgrh22nCj4Hzavn+AiAlZY+eYFDwowno1eFtiqd2d&#10;j3SrUiNyCMcSFbQp+VLKWLdkMY6dJ87cxQWLKcPQSB3wnsNtJ6dFMZcWDeeGFj1tWqp/q6tVcDHV&#10;z0bO/fYQ9jO3P5pr9e0PSo2G/dcniER9eomf7p3O8xfw/0s+QK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b+UMAAAADbAAAADwAAAAAAAAAAAAAAAACYAgAAZHJzL2Rvd25y&#10;ZXYueG1sUEsFBgAAAAAEAAQA9QAAAIUDAAAAAA==&#10;" fillcolor="white [3212]" strokecolor="white [3212]" strokeweight="2pt"/>
                <v:oval id="Oval 18" o:spid="_x0000_s1052" style="position:absolute;left:18368;top:32883;width:1429;height:1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lqIsMA&#10;AADbAAAADwAAAGRycy9kb3ducmV2LnhtbESPQWsCMRCF7wX/Qxiht5q1FJGtUYogiAfBrUKPw2bc&#10;Dd1MQhJ1++87h0JvM7w3732z2ox+UHdK2QU2MJ9VoIjbYB13Bs6fu5clqFyQLQ6BycAPZdisJ08r&#10;rG148InuTemUhHCu0UBfSqy1zm1PHvMsRGLRriF5LLKmTtuEDwn3g36tqoX26Fgaeoy07an9bm7e&#10;wNU1X1u9iLtjOryFw8ndmks8GvM8HT/eQRUay7/573pvBV9g5RcZ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lqIsMAAADbAAAADwAAAAAAAAAAAAAAAACYAgAAZHJzL2Rv&#10;d25yZXYueG1sUEsFBgAAAAAEAAQA9QAAAIgDAAAAAA==&#10;" fillcolor="white [3212]" strokecolor="white [3212]" strokeweight="2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9" o:spid="_x0000_s1053" type="#_x0000_t5" style="position:absolute;left:20457;top:34504;width:1509;height:17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uDB8EA&#10;AADbAAAADwAAAGRycy9kb3ducmV2LnhtbERPS2sCMRC+F/wPYQRvNatCsVujFEWot/qA0tt0M90s&#10;3UxikrrrvzdCobf5+J6zWPW2FRcKsXGsYDIuQBBXTjdcKzgdt49zEDEha2wdk4IrRVgtBw8LLLXr&#10;eE+XQ6pFDuFYogKTki+ljJUhi3HsPHHmvl2wmDIMtdQBuxxuWzktiidpseHcYNDT2lD1c/i1Cuab&#10;z7Df2c3Zz0z0eredfb13H0qNhv3rC4hEffoX/7nfdJ7/DPdf8gF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orgwfBAAAA2wAAAA8AAAAAAAAAAAAAAAAAmAIAAGRycy9kb3du&#10;cmV2LnhtbFBLBQYAAAAABAAEAPUAAACGAwAAAAA=&#10;" fillcolor="#84613e" strokecolor="black [3213]" strokeweight="2pt"/>
                <v:shape id="Moon 25" o:spid="_x0000_s1054" type="#_x0000_t184" style="position:absolute;left:20263;top:36871;width:1924;height:2810;rotation:-621483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6J18UA&#10;AADbAAAADwAAAGRycy9kb3ducmV2LnhtbESPQWvCQBSE7wX/w/IEL6VuqigldRUtCBaFkljB4zP7&#10;TILZtzG71fjvXUHocZiZb5jJrDWVuFDjSssK3vsRCOLM6pJzBb/b5dsHCOeRNVaWScGNHMymnZcJ&#10;xtpeOaFL6nMRIOxiVFB4X8dSuqwgg65va+LgHW1j0AfZ5FI3eA1wU8lBFI2lwZLDQoE1fRWUndI/&#10;o2Av/fdmsdsN94f1Of1Jjq9llpBSvW47/wThqfX/4Wd7pRUMRvD4En6An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nonXxQAAANsAAAAPAAAAAAAAAAAAAAAAAJgCAABkcnMv&#10;ZG93bnJldi54bWxQSwUGAAAAAAQABAD1AAAAigMAAAAA&#10;" adj="18900" fillcolor="red" strokecolor="red" strokeweight="2pt"/>
                <v:shape id="Chord 28" o:spid="_x0000_s1055" style="position:absolute;left:29340;top:5764;width:17691;height:18369;rotation:162.0625;visibility:visible;mso-wrap-style:square;v-text-anchor:middle" coordsize="1769053,1836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Vz08IA&#10;AADbAAAADwAAAGRycy9kb3ducmV2LnhtbERPz2vCMBS+C/4P4Q1209SWyuiMMgTByTzoxmC3t+Yt&#10;7WxeShPb7r83B2HHj+/3ajPaRvTU+dqxgsU8AUFcOl2zUfDxvps9gfABWWPjmBT8kYfNejpZYaHd&#10;wCfqz8GIGMK+QAVVCG0hpS8rsujnriWO3I/rLIYIOyN1h0MMt41Mk2QpLdYcGypsaVtReTlfrYIv&#10;679NyH/fFsv885gdLiZ7NYNSjw/jyzOIQGP4F9/de60gjWPjl/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XPTwgAAANsAAAAPAAAAAAAAAAAAAAAAAJgCAABkcnMvZG93&#10;bnJldi54bWxQSwUGAAAAAAQABAD1AAAAhwMAAAAA&#10;" path="m1640675,1395036c1412257,1785823,941848,1942703,537012,1763103,148023,1590534,-68856,1156135,19518,726588,110044,286582,494205,-20551,927008,1059r713667,1393977xe" fillcolor="#9b893f" strokecolor="#9b893f" strokeweight="2pt">
                  <v:path arrowok="t" o:connecttype="custom" o:connectlocs="1640675,1395036;537012,1763103;19518,726588;927008,1059;1640675,1395036" o:connectangles="0,0,0,0,0"/>
                </v:shape>
                <v:shape id="Chord 29" o:spid="_x0000_s1056" style="position:absolute;left:932;top:4389;width:16733;height:16059;rotation:5664120fd;visibility:visible;mso-wrap-style:square;v-text-anchor:middle" coordsize="1673326,1605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87AMQA&#10;AADbAAAADwAAAGRycy9kb3ducmV2LnhtbESP0WoCMRRE3wv+Q7iFvpSadYVit0ZRS0F8qHbtB1w2&#10;t5vQzc2SpLr+vREKfRxm5gwzXw6uEycK0XpWMBkXIIgbry23Cr6O708zEDEha+w8k4ILRVguRndz&#10;rLQ/8yed6tSKDOFYoQKTUl9JGRtDDuPY98TZ+/bBYcoytFIHPGe462RZFM/SoeW8YLCnjaHmp/51&#10;Co71W9jE4qAf7X5Xlv7D2GlcK/VwP6xeQSQa0n/4r73VCsoXuH3JP0A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/OwDEAAAA2wAAAA8AAAAAAAAAAAAAAAAAmAIAAGRycy9k&#10;b3ducmV2LnhtbFBLBQYAAAAABAAEAPUAAACJAwAAAAA=&#10;" path="m1581164,1169351v-184397,345152,-599506,514462,-986395,402320c193957,1455493,-55662,1072848,10517,676062,75484,286540,425636,-1,836663,-1r744501,1169352xe" fillcolor="#9b893f" strokecolor="#9b893f" strokeweight="2pt">
                  <v:path arrowok="t" o:connecttype="custom" o:connectlocs="1581164,1169351;594769,1571671;10517,676062;836663,-1;1581164,1169351" o:connectangles="0,0,0,0,0"/>
                </v:shape>
                <v:shape id="Chord 30" o:spid="_x0000_s1057" style="position:absolute;left:31937;top:7909;width:12354;height:13620;rotation:10484941fd;visibility:visible;mso-wrap-style:square;v-text-anchor:middle" coordsize="1235440,1361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6TSL8A&#10;AADbAAAADwAAAGRycy9kb3ducmV2LnhtbERPz2vCMBS+D/wfwhN2m2k3cVqNMgRBdlPn/dE8m2Lz&#10;EpvYdvvrl4Pg8eP7vdoMthEdtaF2rCCfZCCIS6drrhT8nHZvcxAhImtsHJOCXwqwWY9eVlho1/OB&#10;umOsRArhUKACE6MvpAylIYth4jxx4i6utRgTbCupW+xTuG3ke5bNpMWaU4NBT1tD5fV4twr6zxxN&#10;5/X5z39f89t2sT/5w1Sp1/HwtQQRaYhP8cO91wo+0vr0Jf0Auf4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vpNIvwAAANsAAAAPAAAAAAAAAAAAAAAAAJgCAABkcnMvZG93bnJl&#10;di54bWxQSwUGAAAAAAQABAD1AAAAhAMAAAAA&#10;" path="m1040811,1177149v-215047,222854,-543058,246869,-782949,57321c48641,1069156,-45658,778143,21198,504109,93757,206701,338351,-1,617719,-1r423092,1177150xe" fillcolor="#f98fe2" strokecolor="#f98fe2" strokeweight="2pt">
                  <v:path arrowok="t" o:connecttype="custom" o:connectlocs="1040811,1177149;257862,1234470;21198,504109;617719,-1;1040811,1177149" o:connectangles="0,0,0,0,0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9424B7" w:rsidSect="00806FA6">
      <w:pgSz w:w="11906" w:h="16838"/>
      <w:pgMar w:top="1440" w:right="1800" w:bottom="1440" w:left="1800" w:header="708" w:footer="708" w:gutter="0"/>
      <w:pgBorders>
        <w:top w:val="thinThickThinMediumGap" w:sz="36" w:space="1" w:color="663300"/>
        <w:left w:val="thinThickThinMediumGap" w:sz="36" w:space="4" w:color="663300"/>
        <w:bottom w:val="thinThickThinMediumGap" w:sz="36" w:space="3" w:color="663300"/>
        <w:right w:val="thinThickThinMediumGap" w:sz="36" w:space="4" w:color="6633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526"/>
    <w:rsid w:val="000466C4"/>
    <w:rsid w:val="00350CC5"/>
    <w:rsid w:val="003525A3"/>
    <w:rsid w:val="006162A0"/>
    <w:rsid w:val="006700F7"/>
    <w:rsid w:val="006F0713"/>
    <w:rsid w:val="00806FA6"/>
    <w:rsid w:val="00885526"/>
    <w:rsid w:val="00907C4C"/>
    <w:rsid w:val="009424B7"/>
    <w:rsid w:val="009D2F88"/>
    <w:rsid w:val="00D05E6C"/>
    <w:rsid w:val="00D75BC0"/>
    <w:rsid w:val="00EA38FA"/>
    <w:rsid w:val="00FB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CC5"/>
    <w:pPr>
      <w:keepNext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7C4C"/>
    <w:pPr>
      <w:keepNext/>
      <w:ind w:left="720"/>
      <w:jc w:val="center"/>
      <w:outlineLvl w:val="1"/>
    </w:pPr>
    <w:rPr>
      <w:b/>
      <w:noProof/>
      <w:spacing w:val="10"/>
      <w:sz w:val="72"/>
      <w:szCs w:val="72"/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66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6C4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50CC5"/>
    <w:rPr>
      <w:sz w:val="40"/>
      <w:szCs w:val="4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07C4C"/>
    <w:rPr>
      <w:b/>
      <w:noProof/>
      <w:spacing w:val="10"/>
      <w:sz w:val="72"/>
      <w:szCs w:val="72"/>
      <w:lang w:eastAsia="en-US"/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CC5"/>
    <w:pPr>
      <w:keepNext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7C4C"/>
    <w:pPr>
      <w:keepNext/>
      <w:ind w:left="720"/>
      <w:jc w:val="center"/>
      <w:outlineLvl w:val="1"/>
    </w:pPr>
    <w:rPr>
      <w:b/>
      <w:noProof/>
      <w:spacing w:val="10"/>
      <w:sz w:val="72"/>
      <w:szCs w:val="72"/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66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6C4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50CC5"/>
    <w:rPr>
      <w:sz w:val="40"/>
      <w:szCs w:val="4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07C4C"/>
    <w:rPr>
      <w:b/>
      <w:noProof/>
      <w:spacing w:val="10"/>
      <w:sz w:val="72"/>
      <w:szCs w:val="72"/>
      <w:lang w:eastAsia="en-US"/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F0B41-239F-4D35-8BDD-B55711EA3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8D89B00B</Template>
  <TotalTime>0</TotalTime>
  <Pages>1</Pages>
  <Words>0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agbos010.301</dc:creator>
  <cp:lastModifiedBy>agbos010.301</cp:lastModifiedBy>
  <cp:revision>2</cp:revision>
  <cp:lastPrinted>2014-06-06T11:13:00Z</cp:lastPrinted>
  <dcterms:created xsi:type="dcterms:W3CDTF">2014-06-06T11:14:00Z</dcterms:created>
  <dcterms:modified xsi:type="dcterms:W3CDTF">2014-06-06T11:14:00Z</dcterms:modified>
</cp:coreProperties>
</file>