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645" w:rsidRDefault="0024725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8FDDB19" wp14:editId="6DCB4F2E">
            <wp:simplePos x="0" y="0"/>
            <wp:positionH relativeFrom="column">
              <wp:posOffset>-83820</wp:posOffset>
            </wp:positionH>
            <wp:positionV relativeFrom="paragraph">
              <wp:posOffset>481965</wp:posOffset>
            </wp:positionV>
            <wp:extent cx="5203825" cy="3395980"/>
            <wp:effectExtent l="228600" t="361950" r="206375" b="337820"/>
            <wp:wrapNone/>
            <wp:docPr id="1" name="Picture 1" descr="mmn71ORFm43NoRlL-HLhS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mn71ORFm43NoRlL-HLhSF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2" t="39644" r="1889" b="-1070"/>
                    <a:stretch>
                      <a:fillRect/>
                    </a:stretch>
                  </pic:blipFill>
                  <pic:spPr bwMode="auto">
                    <a:xfrm rot="-487349">
                      <a:off x="0" y="0"/>
                      <a:ext cx="5203825" cy="339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-66.7pt;margin-top:261pt;width:570pt;height:543pt;z-index:251660288;mso-wrap-distance-left:2.88pt;mso-wrap-distance-top:2.88pt;mso-wrap-distance-right:2.88pt;mso-wrap-distance-bottom:2.88pt;mso-position-horizontal-relative:text;mso-position-vertical-relative:text" strokecolor="#1f497d" strokeweight="2.25pt" o:cliptowrap="t">
            <v:fill r:id="rId6" o:title=""/>
            <v:stroke r:id="rId6" o:title=""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on="t" color="#548dd4" opacity=".5" offset="-1pt,1pt" offset2="10pt,-10pt"/>
            <v:textpath style="font-family:&quot;Arial Black&quot;;font-size:96pt;font-weight:bold;v-text-kern:t" trim="t" fitpath="t" string="SLUSHIES &#10;&#10;&#10;"/>
          </v:shape>
        </w:pict>
      </w:r>
    </w:p>
    <w:sectPr w:rsidR="0048064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253"/>
    <w:rsid w:val="00247253"/>
    <w:rsid w:val="00480645"/>
    <w:rsid w:val="00A347DE"/>
    <w:rsid w:val="00CC4ADA"/>
    <w:rsid w:val="00E55E38"/>
    <w:rsid w:val="00F2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8C2CDB07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mgaughran1.301</dc:creator>
  <cp:lastModifiedBy>mgaughran1.301</cp:lastModifiedBy>
  <cp:revision>1</cp:revision>
  <dcterms:created xsi:type="dcterms:W3CDTF">2014-06-19T09:32:00Z</dcterms:created>
  <dcterms:modified xsi:type="dcterms:W3CDTF">2014-06-19T09:33:00Z</dcterms:modified>
</cp:coreProperties>
</file>